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1635"/>
        <w:gridCol w:w="3018"/>
        <w:gridCol w:w="2723"/>
      </w:tblGrid>
      <w:tr w:rsidR="000172E5" w:rsidRPr="00846B76" w:rsidTr="00DD6CD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F12965" w:rsidRDefault="007B487B" w:rsidP="007B487B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Informations personnelles</w:t>
            </w:r>
          </w:p>
        </w:tc>
      </w:tr>
      <w:tr w:rsidR="0088580B" w:rsidRPr="00846B76" w:rsidTr="00DD6CD4">
        <w:tc>
          <w:tcPr>
            <w:tcW w:w="1819" w:type="pct"/>
            <w:gridSpan w:val="2"/>
            <w:vAlign w:val="bottom"/>
          </w:tcPr>
          <w:p w:rsidR="0088580B" w:rsidRDefault="007B487B" w:rsidP="007B487B">
            <w:pPr>
              <w:pStyle w:val="Retraitnormal"/>
            </w:pPr>
            <w:r>
              <w:t>Nom et prénom</w:t>
            </w:r>
          </w:p>
        </w:tc>
        <w:tc>
          <w:tcPr>
            <w:tcW w:w="3181" w:type="pct"/>
            <w:gridSpan w:val="2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7B487B" w:rsidRPr="00846B76" w:rsidTr="00DD6CD4">
        <w:tc>
          <w:tcPr>
            <w:tcW w:w="1819" w:type="pct"/>
            <w:gridSpan w:val="2"/>
            <w:vAlign w:val="bottom"/>
          </w:tcPr>
          <w:p w:rsidR="007B487B" w:rsidRDefault="007B487B" w:rsidP="007B487B">
            <w:pPr>
              <w:pStyle w:val="Retraitnormal"/>
            </w:pPr>
            <w:r>
              <w:t>Profession</w:t>
            </w:r>
          </w:p>
        </w:tc>
        <w:tc>
          <w:tcPr>
            <w:tcW w:w="3181" w:type="pct"/>
            <w:gridSpan w:val="2"/>
            <w:tcBorders>
              <w:bottom w:val="single" w:sz="4" w:space="0" w:color="auto"/>
            </w:tcBorders>
            <w:vAlign w:val="bottom"/>
          </w:tcPr>
          <w:p w:rsidR="007B487B" w:rsidRPr="00846B76" w:rsidRDefault="007B487B" w:rsidP="00E204FF"/>
        </w:tc>
      </w:tr>
      <w:tr w:rsidR="007B487B" w:rsidRPr="00846B76" w:rsidTr="00DD6CD4">
        <w:tc>
          <w:tcPr>
            <w:tcW w:w="1819" w:type="pct"/>
            <w:gridSpan w:val="2"/>
            <w:vAlign w:val="bottom"/>
          </w:tcPr>
          <w:p w:rsidR="007B487B" w:rsidRDefault="007B487B" w:rsidP="007B487B">
            <w:pPr>
              <w:pStyle w:val="Retraitnormal"/>
            </w:pPr>
            <w:r>
              <w:t>Employeur</w:t>
            </w:r>
          </w:p>
        </w:tc>
        <w:tc>
          <w:tcPr>
            <w:tcW w:w="3181" w:type="pct"/>
            <w:gridSpan w:val="2"/>
            <w:tcBorders>
              <w:bottom w:val="single" w:sz="4" w:space="0" w:color="auto"/>
            </w:tcBorders>
            <w:vAlign w:val="bottom"/>
          </w:tcPr>
          <w:p w:rsidR="007B487B" w:rsidRPr="00846B76" w:rsidRDefault="007B487B" w:rsidP="00E204FF"/>
        </w:tc>
      </w:tr>
      <w:tr w:rsidR="007B487B" w:rsidRPr="00846B76" w:rsidTr="00DD6CD4">
        <w:tc>
          <w:tcPr>
            <w:tcW w:w="1819" w:type="pct"/>
            <w:gridSpan w:val="2"/>
            <w:vAlign w:val="bottom"/>
          </w:tcPr>
          <w:p w:rsidR="007B487B" w:rsidRDefault="007B487B" w:rsidP="007B487B">
            <w:pPr>
              <w:pStyle w:val="Retraitnormal"/>
            </w:pPr>
            <w:r>
              <w:t>Adresse e-mail</w:t>
            </w:r>
          </w:p>
        </w:tc>
        <w:tc>
          <w:tcPr>
            <w:tcW w:w="31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B487B" w:rsidRPr="00846B76" w:rsidRDefault="007B487B" w:rsidP="00E204FF"/>
        </w:tc>
      </w:tr>
      <w:tr w:rsidR="007B487B" w:rsidRPr="00846B76" w:rsidTr="00DD6CD4">
        <w:tc>
          <w:tcPr>
            <w:tcW w:w="1819" w:type="pct"/>
            <w:gridSpan w:val="2"/>
            <w:vAlign w:val="bottom"/>
          </w:tcPr>
          <w:p w:rsidR="007B487B" w:rsidRDefault="007B487B" w:rsidP="007B487B">
            <w:pPr>
              <w:pStyle w:val="Retraitnormal"/>
            </w:pPr>
            <w:r>
              <w:t>Téléphone</w:t>
            </w:r>
          </w:p>
        </w:tc>
        <w:tc>
          <w:tcPr>
            <w:tcW w:w="31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B487B" w:rsidRPr="00846B76" w:rsidRDefault="007B487B" w:rsidP="00E204FF"/>
        </w:tc>
      </w:tr>
      <w:tr w:rsidR="00E209A1" w:rsidRPr="00846B76" w:rsidTr="00DD6CD4">
        <w:trPr>
          <w:trHeight w:val="465"/>
        </w:trPr>
        <w:tc>
          <w:tcPr>
            <w:tcW w:w="1819" w:type="pct"/>
            <w:gridSpan w:val="2"/>
            <w:tcBorders>
              <w:bottom w:val="single" w:sz="4" w:space="0" w:color="auto"/>
            </w:tcBorders>
            <w:vAlign w:val="bottom"/>
          </w:tcPr>
          <w:p w:rsidR="00E209A1" w:rsidRDefault="00E209A1" w:rsidP="007B487B">
            <w:pPr>
              <w:pStyle w:val="Retraitnormal"/>
            </w:pPr>
          </w:p>
          <w:p w:rsidR="00E209A1" w:rsidRDefault="00E209A1" w:rsidP="007B487B">
            <w:pPr>
              <w:pStyle w:val="Retraitnormal"/>
            </w:pPr>
          </w:p>
        </w:tc>
        <w:tc>
          <w:tcPr>
            <w:tcW w:w="318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9A1" w:rsidRPr="00846B76" w:rsidRDefault="00E209A1" w:rsidP="00E204FF"/>
        </w:tc>
      </w:tr>
      <w:tr w:rsidR="007B487B" w:rsidRPr="00846B76" w:rsidTr="00DD6CD4">
        <w:trPr>
          <w:trHeight w:val="33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87B" w:rsidRDefault="007B487B" w:rsidP="00282102">
            <w:pPr>
              <w:pStyle w:val="Retraitnormal"/>
              <w:ind w:left="0"/>
              <w:jc w:val="both"/>
            </w:pPr>
            <w:r>
              <w:t>En signant le présent formulaire, je m’engage à participer à la formation du 4 et 5 novembre 2024 mentionnée ci-dessus, sous réserve d’un nombre suffisant de participants. L’inscription est ferme</w:t>
            </w:r>
            <w:r w:rsidR="00E209A1">
              <w:t xml:space="preserve"> pour autant que le cours ait lieu</w:t>
            </w:r>
            <w:r>
              <w:t>. Le mai</w:t>
            </w:r>
            <w:r w:rsidR="00E209A1">
              <w:t>ntien de la formation vous sera</w:t>
            </w:r>
            <w:r>
              <w:t xml:space="preserve"> confirmé a</w:t>
            </w:r>
            <w:r w:rsidR="00282102">
              <w:t>u plus tard le</w:t>
            </w:r>
            <w:r w:rsidR="00282102">
              <w:br/>
            </w:r>
            <w:r>
              <w:t xml:space="preserve">15 octobre 2024. </w:t>
            </w:r>
            <w:r w:rsidR="00E209A1">
              <w:t xml:space="preserve">Passé ce délai, le montant de </w:t>
            </w:r>
            <w:r>
              <w:t xml:space="preserve">la formation </w:t>
            </w:r>
            <w:r w:rsidR="00E209A1">
              <w:t xml:space="preserve">est dû. </w:t>
            </w:r>
          </w:p>
          <w:p w:rsidR="00E209A1" w:rsidRDefault="00E209A1" w:rsidP="00282102">
            <w:pPr>
              <w:pStyle w:val="Retraitnormal"/>
              <w:ind w:left="0"/>
              <w:jc w:val="both"/>
            </w:pPr>
          </w:p>
          <w:p w:rsidR="00E209A1" w:rsidRPr="00846B76" w:rsidRDefault="00E209A1" w:rsidP="00E209A1">
            <w:pPr>
              <w:pStyle w:val="Retraitnormal"/>
              <w:jc w:val="both"/>
            </w:pPr>
          </w:p>
        </w:tc>
      </w:tr>
      <w:tr w:rsidR="00282102" w:rsidRPr="00846B76" w:rsidTr="00DD6CD4">
        <w:tc>
          <w:tcPr>
            <w:tcW w:w="3491" w:type="pct"/>
            <w:gridSpan w:val="3"/>
            <w:tcBorders>
              <w:top w:val="single" w:sz="4" w:space="0" w:color="auto"/>
            </w:tcBorders>
            <w:vAlign w:val="bottom"/>
          </w:tcPr>
          <w:p w:rsidR="00282102" w:rsidRDefault="00282102" w:rsidP="00E209A1">
            <w:pPr>
              <w:spacing w:before="120"/>
            </w:pPr>
          </w:p>
        </w:tc>
        <w:tc>
          <w:tcPr>
            <w:tcW w:w="1509" w:type="pct"/>
            <w:tcBorders>
              <w:top w:val="single" w:sz="4" w:space="0" w:color="auto"/>
            </w:tcBorders>
            <w:vAlign w:val="bottom"/>
          </w:tcPr>
          <w:p w:rsidR="00282102" w:rsidRPr="00846B76" w:rsidRDefault="00282102" w:rsidP="00E204FF"/>
        </w:tc>
      </w:tr>
      <w:tr w:rsidR="00282102" w:rsidRPr="00846B76" w:rsidTr="00DD6CD4">
        <w:tc>
          <w:tcPr>
            <w:tcW w:w="913" w:type="pct"/>
            <w:vAlign w:val="bottom"/>
          </w:tcPr>
          <w:p w:rsidR="00282102" w:rsidRDefault="00282102" w:rsidP="00DE1C1E">
            <w:pPr>
              <w:pStyle w:val="Retraitnormal"/>
            </w:pPr>
            <w:r>
              <w:t>Date</w:t>
            </w:r>
            <w:r w:rsidR="00DD6CD4">
              <w:t xml:space="preserve"> et signature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:rsidR="00282102" w:rsidRPr="00846B76" w:rsidRDefault="00282102" w:rsidP="00DE1C1E"/>
        </w:tc>
      </w:tr>
      <w:tr w:rsidR="00282102" w:rsidRPr="00E204FF" w:rsidTr="00DD6C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282102" w:rsidRDefault="00282102" w:rsidP="00282102">
            <w:pPr>
              <w:pStyle w:val="Sansinterligne"/>
              <w:rPr>
                <w:sz w:val="8"/>
              </w:rPr>
            </w:pPr>
          </w:p>
          <w:p w:rsidR="00A76AC7" w:rsidRPr="00DD6CD4" w:rsidRDefault="00282102" w:rsidP="00DD6CD4">
            <w:pPr>
              <w:pStyle w:val="Titre3"/>
              <w:jc w:val="both"/>
              <w:outlineLvl w:val="2"/>
              <w:rPr>
                <w:rFonts w:cstheme="minorHAnsi"/>
                <w:b w:val="0"/>
                <w:color w:val="auto"/>
                <w:szCs w:val="28"/>
              </w:rPr>
            </w:pPr>
            <w:bookmarkStart w:id="0" w:name="_GoBack"/>
            <w:bookmarkEnd w:id="0"/>
            <w:r w:rsidRPr="00DD6CD4">
              <w:rPr>
                <w:rFonts w:cstheme="minorHAnsi"/>
                <w:b w:val="0"/>
                <w:color w:val="auto"/>
                <w:szCs w:val="28"/>
              </w:rPr>
              <w:t xml:space="preserve">Une fois signé, le présent formulaire doit être envoyé à l’adresse mail suivante : </w:t>
            </w:r>
            <w:hyperlink r:id="rId10" w:history="1">
              <w:r w:rsidR="00A76AC7" w:rsidRPr="00DD6CD4">
                <w:rPr>
                  <w:rStyle w:val="Lienhypertexte"/>
                  <w:rFonts w:cstheme="minorHAnsi"/>
                  <w:b w:val="0"/>
                  <w:color w:val="731F1C" w:themeColor="accent5"/>
                  <w:szCs w:val="28"/>
                </w:rPr>
                <w:t>philomene.fernandez@admin.vs.ch</w:t>
              </w:r>
            </w:hyperlink>
          </w:p>
          <w:p w:rsidR="00282102" w:rsidRPr="00AA727B" w:rsidRDefault="00DD6CD4" w:rsidP="00A76AC7">
            <w:pPr>
              <w:pStyle w:val="Titre3"/>
              <w:jc w:val="both"/>
              <w:outlineLvl w:val="2"/>
              <w:rPr>
                <w:rFonts w:cstheme="minorHAnsi"/>
                <w:b w:val="0"/>
                <w:color w:val="auto"/>
                <w:szCs w:val="28"/>
              </w:rPr>
            </w:pPr>
            <w:r w:rsidRPr="00DD6CD4">
              <w:rPr>
                <w:rFonts w:cstheme="minorHAnsi"/>
                <w:b w:val="0"/>
                <w:color w:val="auto"/>
                <w:szCs w:val="28"/>
              </w:rPr>
              <w:t xml:space="preserve">Vous trouvez de plus amples renseignements sur le détail de la formation en scannant le QR Code suivant : </w:t>
            </w:r>
            <w:r w:rsidR="00AA727B" w:rsidRPr="00AA727B">
              <w:rPr>
                <w:rFonts w:cstheme="minorHAnsi"/>
                <w:b w:val="0"/>
                <w:color w:val="auto"/>
                <w:szCs w:val="28"/>
              </w:rPr>
              <w:drawing>
                <wp:inline distT="0" distB="0" distL="0" distR="0" wp14:anchorId="2A2E5C3B" wp14:editId="2485AFA4">
                  <wp:extent cx="900148" cy="89681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26" cy="93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102" w:rsidRPr="00E204FF" w:rsidRDefault="00DD6CD4" w:rsidP="00DD6CD4">
            <w:pPr>
              <w:jc w:val="right"/>
              <w:rPr>
                <w:sz w:val="8"/>
              </w:rPr>
            </w:pPr>
            <w:r>
              <w:t>Au plaisir de vous y rencontrer !</w:t>
            </w:r>
          </w:p>
        </w:tc>
      </w:tr>
    </w:tbl>
    <w:p w:rsidR="000172E5" w:rsidRPr="0006568A" w:rsidRDefault="000172E5" w:rsidP="00AA727B">
      <w:pPr>
        <w:pStyle w:val="Sansinterligne"/>
      </w:pPr>
    </w:p>
    <w:sectPr w:rsidR="000172E5" w:rsidRPr="0006568A" w:rsidSect="00DD6CD4">
      <w:headerReference w:type="default" r:id="rId12"/>
      <w:footerReference w:type="default" r:id="rId13"/>
      <w:pgSz w:w="11906" w:h="16838" w:code="9"/>
      <w:pgMar w:top="1440" w:right="1440" w:bottom="42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87B" w:rsidRDefault="007B487B" w:rsidP="000172E5">
      <w:pPr>
        <w:spacing w:after="0" w:line="240" w:lineRule="auto"/>
      </w:pPr>
      <w:r>
        <w:separator/>
      </w:r>
    </w:p>
  </w:endnote>
  <w:endnote w:type="continuationSeparator" w:id="0">
    <w:p w:rsidR="007B487B" w:rsidRDefault="007B487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0B1E34-BCC3-4B01-B27F-5B4588927A65}"/>
    <w:embedBold r:id="rId2" w:fontKey="{A2ED933D-A030-4041-B3B9-4C84C3CDF554}"/>
    <w:embedBoldItalic r:id="rId3" w:fontKey="{88879144-0CBF-4091-ACBD-0F70A61346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1195CD2-5B93-4D2A-8D50-902DBFF8D516}"/>
    <w:embedBold r:id="rId5" w:fontKey="{92178E2B-7FCF-40F9-9EC3-F9DF951A6C98}"/>
    <w:embedItalic r:id="rId6" w:fontKey="{6D6F23B4-DDB9-4974-967D-252989EC8CFD}"/>
    <w:embedBoldItalic r:id="rId7" w:fontKey="{04034217-4CC9-4DB5-8AEA-175B0A4E211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C5EEB90-4CA1-4C10-BA34-A8791B995F71}"/>
  </w:font>
  <w:font w:name="Calibri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:rsidTr="007F49CC">
      <w:tc>
        <w:tcPr>
          <w:tcW w:w="6062" w:type="dxa"/>
          <w:vAlign w:val="center"/>
        </w:tcPr>
        <w:p w:rsidR="00311D4F" w:rsidRPr="00311D4F" w:rsidRDefault="00311D4F" w:rsidP="00282102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87B" w:rsidRDefault="007B487B" w:rsidP="000172E5">
      <w:pPr>
        <w:spacing w:after="0" w:line="240" w:lineRule="auto"/>
      </w:pPr>
      <w:r>
        <w:separator/>
      </w:r>
    </w:p>
  </w:footnote>
  <w:footnote w:type="continuationSeparator" w:id="0">
    <w:p w:rsidR="007B487B" w:rsidRDefault="007B487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fr-CH" w:eastAsia="fr-CH"/>
            </w:rPr>
            <mc:AlternateContent>
              <mc:Choice Requires="wpg">
                <w:drawing>
                  <wp:inline distT="0" distB="0" distL="0" distR="0" wp14:anchorId="1FB46AF1" wp14:editId="67775D4A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CAA68FA" id="Groupe 4" o:spid="_x0000_s1026" alt="Éléments de liste de contrôle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">
                      <v:imagedata r:id="rId5" o:title="Liste"/>
                      <v:path arrowok="t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">
                      <v:imagedata r:id="rId6" o:title="Presse-papiers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7B487B" w:rsidRDefault="007B487B" w:rsidP="007B487B">
          <w:pPr>
            <w:pStyle w:val="En-tte"/>
            <w:jc w:val="center"/>
            <w:rPr>
              <w:sz w:val="40"/>
              <w:szCs w:val="40"/>
            </w:rPr>
          </w:pPr>
          <w:r w:rsidRPr="007B487B">
            <w:rPr>
              <w:sz w:val="40"/>
              <w:szCs w:val="40"/>
            </w:rPr>
            <w:t xml:space="preserve">Formulaire d’inscription </w:t>
          </w:r>
        </w:p>
        <w:p w:rsidR="007B487B" w:rsidRPr="007B487B" w:rsidRDefault="007B487B" w:rsidP="007B487B">
          <w:pPr>
            <w:pStyle w:val="En-tte"/>
            <w:jc w:val="center"/>
            <w:rPr>
              <w:i/>
              <w:sz w:val="40"/>
              <w:szCs w:val="40"/>
            </w:rPr>
          </w:pPr>
          <w:r w:rsidRPr="007B487B">
            <w:rPr>
              <w:i/>
              <w:sz w:val="40"/>
              <w:szCs w:val="40"/>
            </w:rPr>
            <w:t>« Le raisonnement logique chez l’enfant sourd avec ou sans handicap associé »</w:t>
          </w:r>
        </w:p>
      </w:tc>
    </w:tr>
  </w:tbl>
  <w:p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87B"/>
    <w:rsid w:val="000172E5"/>
    <w:rsid w:val="00052382"/>
    <w:rsid w:val="0006568A"/>
    <w:rsid w:val="00076F0F"/>
    <w:rsid w:val="00084253"/>
    <w:rsid w:val="000D1F49"/>
    <w:rsid w:val="001036CE"/>
    <w:rsid w:val="001727CA"/>
    <w:rsid w:val="001968A3"/>
    <w:rsid w:val="001B663D"/>
    <w:rsid w:val="002164B2"/>
    <w:rsid w:val="0028210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5A8"/>
    <w:rsid w:val="007B0A85"/>
    <w:rsid w:val="007B487B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76AC7"/>
    <w:rsid w:val="00AA727B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D6CD4"/>
    <w:rsid w:val="00E204FF"/>
    <w:rsid w:val="00E209A1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customStyle="1" w:styleId="fontstyle01">
    <w:name w:val="fontstyle01"/>
    <w:basedOn w:val="Policepardfaut"/>
    <w:rsid w:val="007B487B"/>
    <w:rPr>
      <w:rFonts w:ascii="Calibri-Bold" w:hAnsi="Calibri-Bold" w:hint="default"/>
      <w:b/>
      <w:bCs/>
      <w:i w:val="0"/>
      <w:iCs w:val="0"/>
      <w:color w:val="7030A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hilomene.fernandez@admin.vs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CLA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2024-08-13T12:11:00Z</dcterms:created>
  <dcterms:modified xsi:type="dcterms:W3CDTF">2024-08-30T06:17:00Z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