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0550"/>
      </w:tblGrid>
      <w:tr w:rsidR="0090596C" w:rsidRPr="000E7873" w:rsidTr="003406FC">
        <w:trPr>
          <w:trHeight w:val="791"/>
        </w:trPr>
        <w:tc>
          <w:tcPr>
            <w:tcW w:w="4999" w:type="pct"/>
            <w:gridSpan w:val="2"/>
            <w:shd w:val="clear" w:color="auto" w:fill="FF0000"/>
          </w:tcPr>
          <w:p w:rsidR="00650259" w:rsidRPr="000E7873" w:rsidRDefault="00E067D7" w:rsidP="00930D27">
            <w:pPr>
              <w:pStyle w:val="Titre1"/>
              <w:outlineLvl w:val="0"/>
            </w:pPr>
            <w:proofErr w:type="spellStart"/>
            <w:r>
              <w:t>Stellungnahme</w:t>
            </w:r>
            <w:proofErr w:type="spellEnd"/>
            <w:r>
              <w:t xml:space="preserve"> von :</w:t>
            </w:r>
          </w:p>
        </w:tc>
      </w:tr>
      <w:tr w:rsidR="00930D27" w:rsidRPr="000E7873" w:rsidTr="0089359B">
        <w:tc>
          <w:tcPr>
            <w:tcW w:w="1402" w:type="pct"/>
            <w:vAlign w:val="bottom"/>
          </w:tcPr>
          <w:p w:rsidR="00E11DF7" w:rsidRDefault="00E11DF7" w:rsidP="0089359B">
            <w:pPr>
              <w:pStyle w:val="Retraitnormal"/>
            </w:pPr>
          </w:p>
          <w:p w:rsidR="00930D27" w:rsidRDefault="002F3B09" w:rsidP="0089359B">
            <w:pPr>
              <w:pStyle w:val="Retraitnormal"/>
            </w:pPr>
            <w:r>
              <w:t xml:space="preserve">Name, </w:t>
            </w:r>
            <w:r w:rsidR="0089359B">
              <w:t>O</w:t>
            </w:r>
            <w:r w:rsidR="003B70FB">
              <w:t>rganisation</w:t>
            </w:r>
          </w:p>
        </w:tc>
        <w:tc>
          <w:tcPr>
            <w:tcW w:w="3598" w:type="pct"/>
            <w:tcBorders>
              <w:bottom w:val="single" w:sz="4" w:space="0" w:color="auto"/>
            </w:tcBorders>
            <w:vAlign w:val="bottom"/>
          </w:tcPr>
          <w:p w:rsidR="00930D27" w:rsidRPr="000E7873" w:rsidRDefault="00930D27" w:rsidP="007F7B5D">
            <w:pPr>
              <w:spacing w:before="120"/>
            </w:pPr>
          </w:p>
        </w:tc>
      </w:tr>
      <w:tr w:rsidR="00650259" w:rsidRPr="000E7873" w:rsidTr="0089359B">
        <w:tc>
          <w:tcPr>
            <w:tcW w:w="1402" w:type="pct"/>
            <w:vAlign w:val="bottom"/>
          </w:tcPr>
          <w:p w:rsidR="00650259" w:rsidRPr="000E7873" w:rsidRDefault="00E11DF7" w:rsidP="00893CDC">
            <w:pPr>
              <w:pStyle w:val="Retraitnormal"/>
            </w:pPr>
            <w:r>
              <w:t>Adresse</w:t>
            </w:r>
          </w:p>
        </w:tc>
        <w:tc>
          <w:tcPr>
            <w:tcW w:w="3598" w:type="pct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650259" w:rsidRPr="000E7873" w:rsidTr="0089359B">
        <w:tc>
          <w:tcPr>
            <w:tcW w:w="1402" w:type="pct"/>
            <w:vAlign w:val="bottom"/>
          </w:tcPr>
          <w:p w:rsidR="00650259" w:rsidRPr="000E7873" w:rsidRDefault="00E11DF7" w:rsidP="003B70FB">
            <w:pPr>
              <w:pStyle w:val="Retraitnormal"/>
            </w:pPr>
            <w:proofErr w:type="spellStart"/>
            <w:r>
              <w:t>Kontaktperson</w:t>
            </w:r>
            <w:proofErr w:type="spellEnd"/>
          </w:p>
        </w:tc>
        <w:tc>
          <w:tcPr>
            <w:tcW w:w="3598" w:type="pct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C70D6F" w:rsidRPr="000E7873" w:rsidTr="0089359B">
        <w:tc>
          <w:tcPr>
            <w:tcW w:w="1402" w:type="pct"/>
            <w:vAlign w:val="bottom"/>
          </w:tcPr>
          <w:p w:rsidR="00C70D6F" w:rsidRDefault="00C70D6F" w:rsidP="003B70FB">
            <w:pPr>
              <w:pStyle w:val="Retraitnormal"/>
            </w:pPr>
            <w:proofErr w:type="spellStart"/>
            <w:r>
              <w:t>T</w:t>
            </w:r>
            <w:r w:rsidR="003B70FB">
              <w:t>elefon</w:t>
            </w:r>
            <w:proofErr w:type="spellEnd"/>
          </w:p>
        </w:tc>
        <w:tc>
          <w:tcPr>
            <w:tcW w:w="3598" w:type="pct"/>
            <w:tcBorders>
              <w:bottom w:val="single" w:sz="4" w:space="0" w:color="auto"/>
            </w:tcBorders>
            <w:vAlign w:val="bottom"/>
          </w:tcPr>
          <w:p w:rsidR="00C70D6F" w:rsidRPr="000E7873" w:rsidRDefault="00C70D6F" w:rsidP="007F7B5D">
            <w:pPr>
              <w:spacing w:before="120"/>
            </w:pPr>
          </w:p>
        </w:tc>
      </w:tr>
      <w:tr w:rsidR="00650259" w:rsidRPr="000E7873" w:rsidTr="0089359B">
        <w:sdt>
          <w:sdtPr>
            <w:id w:val="-965116832"/>
            <w:placeholder>
              <w:docPart w:val="9F429BDCAE8C46118EB1B349B0E234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02" w:type="pct"/>
                <w:vAlign w:val="bottom"/>
              </w:tcPr>
              <w:p w:rsidR="00650259" w:rsidRPr="000E7873" w:rsidRDefault="0090596C" w:rsidP="0090596C">
                <w:pPr>
                  <w:pStyle w:val="Retraitnormal"/>
                </w:pPr>
                <w:r w:rsidRPr="000E7873">
                  <w:rPr>
                    <w:lang w:bidi="fr-FR"/>
                  </w:rPr>
                  <w:t>E-mail</w:t>
                </w:r>
              </w:p>
            </w:tc>
          </w:sdtContent>
        </w:sdt>
        <w:tc>
          <w:tcPr>
            <w:tcW w:w="3598" w:type="pct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2B0007" w:rsidRPr="000E7873" w:rsidTr="0089359B">
        <w:tc>
          <w:tcPr>
            <w:tcW w:w="1402" w:type="pct"/>
            <w:vAlign w:val="bottom"/>
          </w:tcPr>
          <w:p w:rsidR="002B0007" w:rsidRDefault="002B0007" w:rsidP="003B70FB">
            <w:pPr>
              <w:pStyle w:val="Retraitnormal"/>
            </w:pPr>
            <w:proofErr w:type="spellStart"/>
            <w:r>
              <w:t>D</w:t>
            </w:r>
            <w:r w:rsidR="003B70FB">
              <w:t>atum</w:t>
            </w:r>
            <w:proofErr w:type="spellEnd"/>
          </w:p>
        </w:tc>
        <w:tc>
          <w:tcPr>
            <w:tcW w:w="3598" w:type="pct"/>
            <w:tcBorders>
              <w:bottom w:val="single" w:sz="4" w:space="0" w:color="auto"/>
            </w:tcBorders>
            <w:vAlign w:val="bottom"/>
          </w:tcPr>
          <w:p w:rsidR="002B0007" w:rsidRPr="000E7873" w:rsidRDefault="002B0007" w:rsidP="007F7B5D">
            <w:pPr>
              <w:spacing w:before="120"/>
            </w:pPr>
          </w:p>
        </w:tc>
      </w:tr>
      <w:tr w:rsidR="00650259" w:rsidRPr="000E7873" w:rsidTr="0089359B">
        <w:trPr>
          <w:trHeight w:val="54"/>
        </w:trPr>
        <w:tc>
          <w:tcPr>
            <w:tcW w:w="4999" w:type="pct"/>
            <w:gridSpan w:val="2"/>
            <w:shd w:val="clear" w:color="auto" w:fill="auto"/>
          </w:tcPr>
          <w:p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930D27" w:rsidRDefault="00930D27"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131FE7" wp14:editId="0D94B73C">
                <wp:simplePos x="0" y="0"/>
                <wp:positionH relativeFrom="column">
                  <wp:posOffset>130471</wp:posOffset>
                </wp:positionH>
                <wp:positionV relativeFrom="paragraph">
                  <wp:posOffset>689536</wp:posOffset>
                </wp:positionV>
                <wp:extent cx="9114333" cy="1923691"/>
                <wp:effectExtent l="0" t="0" r="0" b="63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4333" cy="1923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0D27" w:rsidRPr="00096315" w:rsidRDefault="00801340">
                            <w:pPr>
                              <w:rPr>
                                <w:b/>
                                <w:sz w:val="24"/>
                                <w:szCs w:val="24"/>
                                <w:lang w:val="fr-CH"/>
                              </w:rPr>
                            </w:pPr>
                            <w:proofErr w:type="spellStart"/>
                            <w:r w:rsidRPr="00096315">
                              <w:rPr>
                                <w:b/>
                                <w:sz w:val="24"/>
                                <w:szCs w:val="24"/>
                                <w:lang w:val="fr-CH"/>
                              </w:rPr>
                              <w:t>Wichtige</w:t>
                            </w:r>
                            <w:proofErr w:type="spellEnd"/>
                            <w:r w:rsidRPr="00096315">
                              <w:rPr>
                                <w:b/>
                                <w:sz w:val="24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096315">
                              <w:rPr>
                                <w:b/>
                                <w:sz w:val="24"/>
                                <w:szCs w:val="24"/>
                                <w:lang w:val="fr-CH"/>
                              </w:rPr>
                              <w:t>Hinweise</w:t>
                            </w:r>
                            <w:proofErr w:type="spellEnd"/>
                            <w:r w:rsidRPr="00096315">
                              <w:rPr>
                                <w:b/>
                                <w:sz w:val="24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="003D28F0" w:rsidRPr="00096315">
                              <w:rPr>
                                <w:b/>
                                <w:sz w:val="24"/>
                                <w:szCs w:val="24"/>
                                <w:lang w:val="fr-CH"/>
                              </w:rPr>
                              <w:t xml:space="preserve">: </w:t>
                            </w:r>
                          </w:p>
                          <w:p w:rsidR="002B0007" w:rsidRPr="00096315" w:rsidRDefault="003B70FB" w:rsidP="003B70FB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096315">
                              <w:rPr>
                                <w:sz w:val="24"/>
                                <w:szCs w:val="24"/>
                                <w:lang w:val="de-CH"/>
                              </w:rPr>
                              <w:t>Wir bitten Sie keine Formatierungsänderungen im Formular vorzunehmen</w:t>
                            </w:r>
                            <w:r w:rsidR="00D1623D" w:rsidRPr="00096315">
                              <w:rPr>
                                <w:sz w:val="24"/>
                                <w:szCs w:val="24"/>
                                <w:lang w:val="de-CH"/>
                              </w:rPr>
                              <w:t>.</w:t>
                            </w:r>
                            <w:r w:rsidRPr="00096315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</w:t>
                            </w:r>
                          </w:p>
                          <w:p w:rsidR="003B70FB" w:rsidRPr="00096315" w:rsidRDefault="003B70FB" w:rsidP="003B70FB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096315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Bitte pro Artikel, Absatz und Buchstabe oder pro Kapitel des erläuternden Berichtes eine Zeile verwenden. </w:t>
                            </w:r>
                          </w:p>
                          <w:p w:rsidR="003B70FB" w:rsidRPr="00096315" w:rsidRDefault="003B70FB" w:rsidP="003B70FB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096315">
                              <w:rPr>
                                <w:sz w:val="24"/>
                                <w:szCs w:val="24"/>
                                <w:lang w:val="de-CH"/>
                              </w:rPr>
                              <w:t>Ihre elektronische Ste</w:t>
                            </w:r>
                            <w:r w:rsidR="00887687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llungnahme senden Sie bitte </w:t>
                            </w:r>
                            <w:bookmarkStart w:id="0" w:name="_GoBack"/>
                            <w:bookmarkEnd w:id="0"/>
                            <w:r w:rsidRPr="000562E5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bis </w:t>
                            </w:r>
                            <w:r w:rsidR="00096DFB" w:rsidRPr="000562E5">
                              <w:rPr>
                                <w:sz w:val="24"/>
                                <w:szCs w:val="24"/>
                                <w:lang w:val="de-CH"/>
                              </w:rPr>
                              <w:t>am</w:t>
                            </w:r>
                            <w:r w:rsidR="000562E5" w:rsidRPr="000562E5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28. Oktober 2020.</w:t>
                            </w:r>
                            <w:r w:rsidRPr="000562E5">
                              <w:rPr>
                                <w:sz w:val="24"/>
                                <w:szCs w:val="24"/>
                                <w:lang w:val="de-CH"/>
                              </w:rPr>
                              <w:t xml:space="preserve"> </w:t>
                            </w:r>
                          </w:p>
                          <w:p w:rsidR="003B70FB" w:rsidRPr="00096315" w:rsidRDefault="00AB4BE4" w:rsidP="00AB4BE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096315">
                              <w:rPr>
                                <w:sz w:val="24"/>
                                <w:szCs w:val="24"/>
                                <w:lang w:val="de-CH"/>
                              </w:rPr>
                              <w:t>Herzlichen Dank für Ihre Mitwirkung!</w:t>
                            </w:r>
                          </w:p>
                          <w:p w:rsidR="003B70FB" w:rsidRDefault="003B70FB" w:rsidP="003B70FB">
                            <w:pPr>
                              <w:rPr>
                                <w:sz w:val="22"/>
                                <w:szCs w:val="22"/>
                                <w:lang w:val="de-CH"/>
                              </w:rPr>
                            </w:pPr>
                          </w:p>
                          <w:p w:rsidR="003B70FB" w:rsidRPr="003B70FB" w:rsidRDefault="003B70FB" w:rsidP="003B70FB">
                            <w:pPr>
                              <w:rPr>
                                <w:sz w:val="22"/>
                                <w:szCs w:val="22"/>
                                <w:lang w:val="de-CH"/>
                              </w:rPr>
                            </w:pPr>
                          </w:p>
                          <w:p w:rsidR="002B0007" w:rsidRPr="006A4D70" w:rsidRDefault="002B0007" w:rsidP="002B0007">
                            <w:pPr>
                              <w:pStyle w:val="Paragraphedeliste"/>
                              <w:jc w:val="center"/>
                              <w:rPr>
                                <w:sz w:val="22"/>
                                <w:szCs w:val="22"/>
                                <w:lang w:val="fr-CH"/>
                              </w:rPr>
                            </w:pPr>
                            <w:r w:rsidRPr="006A4D70">
                              <w:rPr>
                                <w:sz w:val="22"/>
                                <w:szCs w:val="22"/>
                                <w:lang w:val="fr-CH"/>
                              </w:rPr>
                              <w:t>Nous vous remercions de votre collaboration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31FE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0.25pt;margin-top:54.3pt;width:717.65pt;height:15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" fillcolor="white [3201]" stroked="f" strokeweight=".5pt">
                <v:textbox>
                  <w:txbxContent>
                    <w:p w:rsidR="00930D27" w:rsidRPr="00096315" w:rsidRDefault="00801340">
                      <w:pPr>
                        <w:rPr>
                          <w:b/>
                          <w:sz w:val="24"/>
                          <w:szCs w:val="24"/>
                          <w:lang w:val="fr-CH"/>
                        </w:rPr>
                      </w:pPr>
                      <w:proofErr w:type="spellStart"/>
                      <w:r w:rsidRPr="00096315">
                        <w:rPr>
                          <w:b/>
                          <w:sz w:val="24"/>
                          <w:szCs w:val="24"/>
                          <w:lang w:val="fr-CH"/>
                        </w:rPr>
                        <w:t>Wichtige</w:t>
                      </w:r>
                      <w:proofErr w:type="spellEnd"/>
                      <w:r w:rsidRPr="00096315">
                        <w:rPr>
                          <w:b/>
                          <w:sz w:val="24"/>
                          <w:szCs w:val="24"/>
                          <w:lang w:val="fr-CH"/>
                        </w:rPr>
                        <w:t xml:space="preserve"> </w:t>
                      </w:r>
                      <w:proofErr w:type="spellStart"/>
                      <w:r w:rsidRPr="00096315">
                        <w:rPr>
                          <w:b/>
                          <w:sz w:val="24"/>
                          <w:szCs w:val="24"/>
                          <w:lang w:val="fr-CH"/>
                        </w:rPr>
                        <w:t>Hinweise</w:t>
                      </w:r>
                      <w:proofErr w:type="spellEnd"/>
                      <w:r w:rsidRPr="00096315">
                        <w:rPr>
                          <w:b/>
                          <w:sz w:val="24"/>
                          <w:szCs w:val="24"/>
                          <w:lang w:val="fr-CH"/>
                        </w:rPr>
                        <w:t xml:space="preserve"> </w:t>
                      </w:r>
                      <w:r w:rsidR="003D28F0" w:rsidRPr="00096315">
                        <w:rPr>
                          <w:b/>
                          <w:sz w:val="24"/>
                          <w:szCs w:val="24"/>
                          <w:lang w:val="fr-CH"/>
                        </w:rPr>
                        <w:t xml:space="preserve">: </w:t>
                      </w:r>
                    </w:p>
                    <w:p w:rsidR="002B0007" w:rsidRPr="00096315" w:rsidRDefault="003B70FB" w:rsidP="003B70FB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096315">
                        <w:rPr>
                          <w:sz w:val="24"/>
                          <w:szCs w:val="24"/>
                          <w:lang w:val="de-CH"/>
                        </w:rPr>
                        <w:t>Wir bitten Sie keine Formatierungsänderungen im Formular vorzunehmen</w:t>
                      </w:r>
                      <w:r w:rsidR="00D1623D" w:rsidRPr="00096315">
                        <w:rPr>
                          <w:sz w:val="24"/>
                          <w:szCs w:val="24"/>
                          <w:lang w:val="de-CH"/>
                        </w:rPr>
                        <w:t>.</w:t>
                      </w:r>
                      <w:r w:rsidRPr="00096315">
                        <w:rPr>
                          <w:sz w:val="24"/>
                          <w:szCs w:val="24"/>
                          <w:lang w:val="de-CH"/>
                        </w:rPr>
                        <w:t xml:space="preserve"> </w:t>
                      </w:r>
                    </w:p>
                    <w:p w:rsidR="003B70FB" w:rsidRPr="00096315" w:rsidRDefault="003B70FB" w:rsidP="003B70FB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096315">
                        <w:rPr>
                          <w:sz w:val="24"/>
                          <w:szCs w:val="24"/>
                          <w:lang w:val="de-CH"/>
                        </w:rPr>
                        <w:t xml:space="preserve">Bitte pro Artikel, Absatz und Buchstabe oder pro Kapitel des erläuternden Berichtes eine Zeile verwenden. </w:t>
                      </w:r>
                    </w:p>
                    <w:p w:rsidR="003B70FB" w:rsidRPr="00096315" w:rsidRDefault="003B70FB" w:rsidP="003B70FB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096315">
                        <w:rPr>
                          <w:sz w:val="24"/>
                          <w:szCs w:val="24"/>
                          <w:lang w:val="de-CH"/>
                        </w:rPr>
                        <w:t>Ihre elektronische Ste</w:t>
                      </w:r>
                      <w:r w:rsidR="00887687">
                        <w:rPr>
                          <w:sz w:val="24"/>
                          <w:szCs w:val="24"/>
                          <w:lang w:val="de-CH"/>
                        </w:rPr>
                        <w:t xml:space="preserve">llungnahme senden Sie bitte </w:t>
                      </w:r>
                      <w:bookmarkStart w:id="1" w:name="_GoBack"/>
                      <w:bookmarkEnd w:id="1"/>
                      <w:r w:rsidRPr="000562E5">
                        <w:rPr>
                          <w:sz w:val="24"/>
                          <w:szCs w:val="24"/>
                          <w:lang w:val="de-CH"/>
                        </w:rPr>
                        <w:t xml:space="preserve">bis </w:t>
                      </w:r>
                      <w:r w:rsidR="00096DFB" w:rsidRPr="000562E5">
                        <w:rPr>
                          <w:sz w:val="24"/>
                          <w:szCs w:val="24"/>
                          <w:lang w:val="de-CH"/>
                        </w:rPr>
                        <w:t>am</w:t>
                      </w:r>
                      <w:r w:rsidR="000562E5" w:rsidRPr="000562E5">
                        <w:rPr>
                          <w:sz w:val="24"/>
                          <w:szCs w:val="24"/>
                          <w:lang w:val="de-CH"/>
                        </w:rPr>
                        <w:t xml:space="preserve"> 28. Oktober 2020.</w:t>
                      </w:r>
                      <w:r w:rsidRPr="000562E5">
                        <w:rPr>
                          <w:sz w:val="24"/>
                          <w:szCs w:val="24"/>
                          <w:lang w:val="de-CH"/>
                        </w:rPr>
                        <w:t xml:space="preserve"> </w:t>
                      </w:r>
                    </w:p>
                    <w:p w:rsidR="003B70FB" w:rsidRPr="00096315" w:rsidRDefault="00AB4BE4" w:rsidP="00AB4BE4">
                      <w:pPr>
                        <w:jc w:val="center"/>
                        <w:rPr>
                          <w:sz w:val="24"/>
                          <w:szCs w:val="24"/>
                          <w:lang w:val="de-CH"/>
                        </w:rPr>
                      </w:pPr>
                      <w:r w:rsidRPr="00096315">
                        <w:rPr>
                          <w:sz w:val="24"/>
                          <w:szCs w:val="24"/>
                          <w:lang w:val="de-CH"/>
                        </w:rPr>
                        <w:t>Herzlichen Dank für Ihre Mitwirkung!</w:t>
                      </w:r>
                    </w:p>
                    <w:p w:rsidR="003B70FB" w:rsidRDefault="003B70FB" w:rsidP="003B70FB">
                      <w:pPr>
                        <w:rPr>
                          <w:sz w:val="22"/>
                          <w:szCs w:val="22"/>
                          <w:lang w:val="de-CH"/>
                        </w:rPr>
                      </w:pPr>
                    </w:p>
                    <w:p w:rsidR="003B70FB" w:rsidRPr="003B70FB" w:rsidRDefault="003B70FB" w:rsidP="003B70FB">
                      <w:pPr>
                        <w:rPr>
                          <w:sz w:val="22"/>
                          <w:szCs w:val="22"/>
                          <w:lang w:val="de-CH"/>
                        </w:rPr>
                      </w:pPr>
                    </w:p>
                    <w:p w:rsidR="002B0007" w:rsidRPr="006A4D70" w:rsidRDefault="002B0007" w:rsidP="002B0007">
                      <w:pPr>
                        <w:pStyle w:val="Paragraphedeliste"/>
                        <w:jc w:val="center"/>
                        <w:rPr>
                          <w:sz w:val="22"/>
                          <w:szCs w:val="22"/>
                          <w:lang w:val="fr-CH"/>
                        </w:rPr>
                      </w:pPr>
                      <w:r w:rsidRPr="006A4D70">
                        <w:rPr>
                          <w:sz w:val="22"/>
                          <w:szCs w:val="22"/>
                          <w:lang w:val="fr-CH"/>
                        </w:rPr>
                        <w:t>Nous vous remercions de votre collaboration !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11270"/>
      </w:tblGrid>
      <w:tr w:rsidR="00930D27" w:rsidRPr="000E7873" w:rsidTr="00977F99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930D27" w:rsidRPr="000E7873" w:rsidRDefault="00930D27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62DEE" w:rsidRPr="00E11DF7" w:rsidTr="00B6156D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562DEE" w:rsidRPr="00801340" w:rsidRDefault="00562DEE" w:rsidP="00B6156D">
            <w:pPr>
              <w:rPr>
                <w:rFonts w:asciiTheme="majorHAnsi" w:hAnsiTheme="majorHAnsi"/>
                <w:b/>
                <w:sz w:val="8"/>
                <w:lang w:val="de-CH"/>
              </w:rPr>
            </w:pPr>
          </w:p>
        </w:tc>
      </w:tr>
      <w:tr w:rsidR="00562DEE" w:rsidRPr="000562E5" w:rsidTr="00E7388B">
        <w:tc>
          <w:tcPr>
            <w:tcW w:w="5000" w:type="pct"/>
            <w:gridSpan w:val="2"/>
            <w:shd w:val="clear" w:color="auto" w:fill="FF0000"/>
          </w:tcPr>
          <w:p w:rsidR="00562DEE" w:rsidRPr="00CF1395" w:rsidRDefault="00CF1395" w:rsidP="003406FC">
            <w:pPr>
              <w:pStyle w:val="Titre1"/>
              <w:outlineLvl w:val="0"/>
              <w:rPr>
                <w:lang w:val="de-CH"/>
              </w:rPr>
            </w:pPr>
            <w:r w:rsidRPr="00801340">
              <w:rPr>
                <w:lang w:val="de-CH"/>
              </w:rPr>
              <w:t xml:space="preserve">Allgemeine Bemerkungen zum </w:t>
            </w:r>
            <w:r w:rsidR="003406FC">
              <w:rPr>
                <w:lang w:val="de-CH"/>
              </w:rPr>
              <w:t>Vorentwurf</w:t>
            </w:r>
            <w:r w:rsidRPr="00801340">
              <w:rPr>
                <w:lang w:val="de-CH"/>
              </w:rPr>
              <w:t xml:space="preserve"> der </w:t>
            </w:r>
            <w:r w:rsidR="003406FC">
              <w:rPr>
                <w:lang w:val="de-CH"/>
              </w:rPr>
              <w:t>Teilrevision</w:t>
            </w:r>
            <w:r w:rsidRPr="00801340">
              <w:rPr>
                <w:lang w:val="de-CH"/>
              </w:rPr>
              <w:t xml:space="preserve"> und zum erläuternden Bericht</w:t>
            </w:r>
          </w:p>
        </w:tc>
      </w:tr>
      <w:tr w:rsidR="00562DEE" w:rsidRPr="00C85B9D" w:rsidTr="00562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4" w:type="pct"/>
          </w:tcPr>
          <w:p w:rsidR="00562DEE" w:rsidRPr="00C85B9D" w:rsidRDefault="00CF1395" w:rsidP="00851A7D">
            <w:pPr>
              <w:rPr>
                <w:b/>
                <w:sz w:val="24"/>
                <w:szCs w:val="24"/>
              </w:rPr>
            </w:pPr>
            <w:r w:rsidRPr="00C85B9D">
              <w:rPr>
                <w:b/>
                <w:sz w:val="24"/>
                <w:szCs w:val="24"/>
              </w:rPr>
              <w:t xml:space="preserve">Name / </w:t>
            </w:r>
            <w:r w:rsidR="00851A7D" w:rsidRPr="00C85B9D">
              <w:rPr>
                <w:b/>
                <w:sz w:val="24"/>
                <w:szCs w:val="24"/>
              </w:rPr>
              <w:t>Organisation</w:t>
            </w:r>
            <w:r w:rsidRPr="00C85B9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16" w:type="pct"/>
          </w:tcPr>
          <w:p w:rsidR="00562DEE" w:rsidRPr="00C85B9D" w:rsidRDefault="00CF1395" w:rsidP="00E677FE">
            <w:pPr>
              <w:rPr>
                <w:b/>
                <w:sz w:val="24"/>
                <w:szCs w:val="24"/>
              </w:rPr>
            </w:pPr>
            <w:proofErr w:type="spellStart"/>
            <w:r w:rsidRPr="00C85B9D">
              <w:rPr>
                <w:b/>
                <w:sz w:val="24"/>
                <w:szCs w:val="24"/>
              </w:rPr>
              <w:t>Bemerkung</w:t>
            </w:r>
            <w:proofErr w:type="spellEnd"/>
            <w:r w:rsidRPr="00C85B9D">
              <w:rPr>
                <w:b/>
                <w:sz w:val="24"/>
                <w:szCs w:val="24"/>
              </w:rPr>
              <w:t xml:space="preserve"> / </w:t>
            </w:r>
            <w:proofErr w:type="spellStart"/>
            <w:r w:rsidRPr="00C85B9D">
              <w:rPr>
                <w:b/>
                <w:sz w:val="24"/>
                <w:szCs w:val="24"/>
              </w:rPr>
              <w:t>Anregung</w:t>
            </w:r>
            <w:proofErr w:type="spellEnd"/>
          </w:p>
        </w:tc>
      </w:tr>
      <w:tr w:rsidR="00562DEE" w:rsidTr="00562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4" w:type="pct"/>
          </w:tcPr>
          <w:p w:rsidR="00562DEE" w:rsidRDefault="00562DEE" w:rsidP="00851A7D">
            <w:pPr>
              <w:spacing w:line="600" w:lineRule="auto"/>
            </w:pPr>
          </w:p>
        </w:tc>
        <w:tc>
          <w:tcPr>
            <w:tcW w:w="3916" w:type="pct"/>
          </w:tcPr>
          <w:p w:rsidR="00562DEE" w:rsidRDefault="00562DEE" w:rsidP="00851A7D">
            <w:pPr>
              <w:spacing w:line="600" w:lineRule="auto"/>
            </w:pPr>
          </w:p>
        </w:tc>
      </w:tr>
      <w:tr w:rsidR="00562DEE" w:rsidTr="00562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4" w:type="pct"/>
          </w:tcPr>
          <w:p w:rsidR="00562DEE" w:rsidRDefault="00562DEE" w:rsidP="00851A7D">
            <w:pPr>
              <w:spacing w:line="600" w:lineRule="auto"/>
            </w:pPr>
          </w:p>
        </w:tc>
        <w:tc>
          <w:tcPr>
            <w:tcW w:w="3916" w:type="pct"/>
          </w:tcPr>
          <w:p w:rsidR="00562DEE" w:rsidRDefault="00562DEE" w:rsidP="00851A7D">
            <w:pPr>
              <w:spacing w:line="600" w:lineRule="auto"/>
            </w:pPr>
          </w:p>
        </w:tc>
      </w:tr>
      <w:tr w:rsidR="00562DEE" w:rsidTr="00562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4" w:type="pct"/>
          </w:tcPr>
          <w:p w:rsidR="00562DEE" w:rsidRDefault="00562DEE" w:rsidP="00851A7D">
            <w:pPr>
              <w:spacing w:line="600" w:lineRule="auto"/>
            </w:pPr>
          </w:p>
        </w:tc>
        <w:tc>
          <w:tcPr>
            <w:tcW w:w="3916" w:type="pct"/>
          </w:tcPr>
          <w:p w:rsidR="00562DEE" w:rsidRDefault="00562DEE" w:rsidP="00851A7D">
            <w:pPr>
              <w:spacing w:line="600" w:lineRule="auto"/>
            </w:pPr>
          </w:p>
        </w:tc>
      </w:tr>
      <w:tr w:rsidR="00562DEE" w:rsidTr="00562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4" w:type="pct"/>
          </w:tcPr>
          <w:p w:rsidR="00562DEE" w:rsidRDefault="00562DEE" w:rsidP="00851A7D">
            <w:pPr>
              <w:spacing w:line="600" w:lineRule="auto"/>
            </w:pPr>
          </w:p>
        </w:tc>
        <w:tc>
          <w:tcPr>
            <w:tcW w:w="3916" w:type="pct"/>
          </w:tcPr>
          <w:p w:rsidR="00562DEE" w:rsidRDefault="00562DEE" w:rsidP="00851A7D">
            <w:pPr>
              <w:spacing w:line="600" w:lineRule="auto"/>
            </w:pPr>
          </w:p>
        </w:tc>
      </w:tr>
    </w:tbl>
    <w:p w:rsidR="007D2FAA" w:rsidRDefault="007D2FAA">
      <w:pPr>
        <w:rPr>
          <w:sz w:val="16"/>
          <w:szCs w:val="16"/>
          <w:lang w:val="de-CH"/>
        </w:rPr>
      </w:pPr>
    </w:p>
    <w:p w:rsidR="003406FC" w:rsidRPr="00092C44" w:rsidRDefault="003406FC">
      <w:pPr>
        <w:rPr>
          <w:sz w:val="16"/>
          <w:szCs w:val="16"/>
          <w:lang w:val="de-CH"/>
        </w:rPr>
      </w:pPr>
    </w:p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0"/>
        <w:gridCol w:w="815"/>
        <w:gridCol w:w="6041"/>
        <w:gridCol w:w="4202"/>
      </w:tblGrid>
      <w:tr w:rsidR="00454AD9" w:rsidRPr="000562E5" w:rsidTr="00E7388B">
        <w:tc>
          <w:tcPr>
            <w:tcW w:w="5000" w:type="pct"/>
            <w:gridSpan w:val="5"/>
            <w:shd w:val="clear" w:color="auto" w:fill="FF0000"/>
          </w:tcPr>
          <w:p w:rsidR="00454AD9" w:rsidRPr="00CF1395" w:rsidRDefault="008F4155" w:rsidP="00830E03">
            <w:pPr>
              <w:pStyle w:val="Titre1"/>
              <w:outlineLvl w:val="0"/>
              <w:rPr>
                <w:lang w:val="de-CH"/>
              </w:rPr>
            </w:pPr>
            <w:r w:rsidRPr="00E7388B">
              <w:rPr>
                <w:highlight w:val="red"/>
                <w:lang w:val="de-CH"/>
              </w:rPr>
              <w:t xml:space="preserve">Artikel 2: </w:t>
            </w:r>
            <w:r w:rsidR="00C85B9D">
              <w:rPr>
                <w:highlight w:val="red"/>
                <w:lang w:val="de-CH"/>
              </w:rPr>
              <w:t>Befürworten Sie die</w:t>
            </w:r>
            <w:r w:rsidRPr="00E7388B">
              <w:rPr>
                <w:highlight w:val="red"/>
                <w:lang w:val="de-CH"/>
              </w:rPr>
              <w:t xml:space="preserve"> Anpassung </w:t>
            </w:r>
            <w:r w:rsidR="00830E03">
              <w:rPr>
                <w:highlight w:val="red"/>
                <w:lang w:val="de-CH"/>
              </w:rPr>
              <w:t>der Begriffsbestimmung Menschen mit Behinderungen</w:t>
            </w:r>
            <w:r w:rsidR="003406FC">
              <w:rPr>
                <w:highlight w:val="red"/>
                <w:lang w:val="de-CH"/>
              </w:rPr>
              <w:t>?</w:t>
            </w:r>
            <w:r w:rsidRPr="00E7388B">
              <w:rPr>
                <w:highlight w:val="red"/>
                <w:lang w:val="de-CH"/>
              </w:rPr>
              <w:t xml:space="preserve"> </w:t>
            </w:r>
          </w:p>
        </w:tc>
      </w:tr>
      <w:tr w:rsidR="008F4155" w:rsidRPr="003406FC" w:rsidTr="008F41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4" w:type="pct"/>
          </w:tcPr>
          <w:p w:rsidR="008F4155" w:rsidRPr="00851A7D" w:rsidRDefault="008F4155" w:rsidP="00851A7D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Name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/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Organisation</w:t>
            </w:r>
          </w:p>
        </w:tc>
        <w:tc>
          <w:tcPr>
            <w:tcW w:w="339" w:type="pct"/>
          </w:tcPr>
          <w:p w:rsidR="008F4155" w:rsidRPr="00851A7D" w:rsidRDefault="008F4155" w:rsidP="008F415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Ja </w:t>
            </w:r>
          </w:p>
        </w:tc>
        <w:tc>
          <w:tcPr>
            <w:tcW w:w="279" w:type="pct"/>
          </w:tcPr>
          <w:p w:rsidR="008F4155" w:rsidRPr="00851A7D" w:rsidRDefault="008F4155" w:rsidP="00E677FE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>nein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2069" w:type="pct"/>
          </w:tcPr>
          <w:p w:rsidR="008F4155" w:rsidRPr="003406FC" w:rsidRDefault="008F4155" w:rsidP="00E677FE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Bem</w:t>
            </w:r>
            <w:r w:rsidRPr="003406FC">
              <w:rPr>
                <w:rFonts w:cstheme="minorHAnsi"/>
                <w:b/>
                <w:sz w:val="24"/>
                <w:szCs w:val="24"/>
                <w:lang w:val="de-CH"/>
              </w:rPr>
              <w:t>erkung / Anregung</w:t>
            </w:r>
          </w:p>
        </w:tc>
        <w:tc>
          <w:tcPr>
            <w:tcW w:w="1439" w:type="pct"/>
          </w:tcPr>
          <w:p w:rsidR="008F4155" w:rsidRPr="003406FC" w:rsidRDefault="008F4155" w:rsidP="008F415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3406FC">
              <w:rPr>
                <w:rFonts w:cstheme="minorHAnsi"/>
                <w:b/>
                <w:sz w:val="24"/>
                <w:szCs w:val="24"/>
                <w:lang w:val="de-CH"/>
              </w:rPr>
              <w:t xml:space="preserve">Änderungsvorschlag </w:t>
            </w:r>
            <w:r w:rsidR="00025F2D">
              <w:rPr>
                <w:rFonts w:cstheme="minorHAnsi"/>
                <w:b/>
                <w:sz w:val="24"/>
                <w:szCs w:val="24"/>
                <w:lang w:val="de-CH"/>
              </w:rPr>
              <w:t>(Text)</w:t>
            </w:r>
          </w:p>
        </w:tc>
      </w:tr>
      <w:tr w:rsidR="008F4155" w:rsidRPr="003406FC" w:rsidTr="008F41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8F4155" w:rsidRPr="003406FC" w:rsidRDefault="008F4155" w:rsidP="00E677FE">
            <w:pPr>
              <w:rPr>
                <w:rFonts w:cstheme="minorHAnsi"/>
                <w:lang w:val="de-CH"/>
              </w:rPr>
            </w:pPr>
          </w:p>
        </w:tc>
        <w:tc>
          <w:tcPr>
            <w:tcW w:w="339" w:type="pct"/>
          </w:tcPr>
          <w:p w:rsidR="008F4155" w:rsidRPr="003406FC" w:rsidRDefault="008F4155" w:rsidP="00E677FE">
            <w:pPr>
              <w:rPr>
                <w:rFonts w:cstheme="minorHAnsi"/>
                <w:lang w:val="de-CH"/>
              </w:rPr>
            </w:pPr>
          </w:p>
        </w:tc>
        <w:tc>
          <w:tcPr>
            <w:tcW w:w="279" w:type="pct"/>
          </w:tcPr>
          <w:p w:rsidR="008F4155" w:rsidRPr="003406FC" w:rsidRDefault="008F4155" w:rsidP="00E677FE">
            <w:pPr>
              <w:rPr>
                <w:rFonts w:cstheme="minorHAnsi"/>
                <w:lang w:val="de-CH"/>
              </w:rPr>
            </w:pPr>
          </w:p>
        </w:tc>
        <w:tc>
          <w:tcPr>
            <w:tcW w:w="2069" w:type="pct"/>
          </w:tcPr>
          <w:p w:rsidR="008F4155" w:rsidRPr="003406FC" w:rsidRDefault="008F4155" w:rsidP="00E677FE">
            <w:pPr>
              <w:rPr>
                <w:rFonts w:cstheme="minorHAnsi"/>
                <w:lang w:val="de-CH"/>
              </w:rPr>
            </w:pPr>
          </w:p>
        </w:tc>
        <w:tc>
          <w:tcPr>
            <w:tcW w:w="1439" w:type="pct"/>
          </w:tcPr>
          <w:p w:rsidR="008F4155" w:rsidRPr="003406FC" w:rsidRDefault="008F4155" w:rsidP="00E677FE">
            <w:pPr>
              <w:rPr>
                <w:rFonts w:cstheme="minorHAnsi"/>
                <w:lang w:val="de-CH"/>
              </w:rPr>
            </w:pPr>
          </w:p>
        </w:tc>
      </w:tr>
    </w:tbl>
    <w:p w:rsidR="003406FC" w:rsidRDefault="003406FC" w:rsidP="00092C44">
      <w:pPr>
        <w:spacing w:after="0"/>
        <w:rPr>
          <w:sz w:val="16"/>
          <w:szCs w:val="16"/>
          <w:lang w:val="de-CH"/>
        </w:rPr>
      </w:pPr>
      <w:r>
        <w:rPr>
          <w:sz w:val="16"/>
          <w:szCs w:val="16"/>
          <w:lang w:val="de-CH"/>
        </w:rPr>
        <w:br w:type="page"/>
      </w:r>
    </w:p>
    <w:p w:rsidR="00F655AC" w:rsidRDefault="00F655AC" w:rsidP="00092C44">
      <w:pPr>
        <w:spacing w:after="0"/>
        <w:rPr>
          <w:sz w:val="16"/>
          <w:szCs w:val="16"/>
          <w:lang w:val="de-CH"/>
        </w:rPr>
      </w:pPr>
    </w:p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0"/>
        <w:gridCol w:w="815"/>
        <w:gridCol w:w="6041"/>
        <w:gridCol w:w="4202"/>
      </w:tblGrid>
      <w:tr w:rsidR="00F655AC" w:rsidRPr="000562E5" w:rsidTr="005F6514">
        <w:tc>
          <w:tcPr>
            <w:tcW w:w="5000" w:type="pct"/>
            <w:gridSpan w:val="5"/>
            <w:shd w:val="clear" w:color="auto" w:fill="FF0000"/>
          </w:tcPr>
          <w:p w:rsidR="00F655AC" w:rsidRPr="00CF1395" w:rsidRDefault="00F655AC" w:rsidP="006E4BD7">
            <w:pPr>
              <w:pStyle w:val="Titre1"/>
              <w:outlineLvl w:val="0"/>
              <w:rPr>
                <w:lang w:val="de-CH"/>
              </w:rPr>
            </w:pPr>
            <w:r w:rsidRPr="00E7388B">
              <w:rPr>
                <w:highlight w:val="red"/>
                <w:lang w:val="de-CH"/>
              </w:rPr>
              <w:t>Artikel 2</w:t>
            </w:r>
            <w:r w:rsidR="00CC4986">
              <w:rPr>
                <w:highlight w:val="red"/>
                <w:lang w:val="de-CH"/>
              </w:rPr>
              <w:t>7</w:t>
            </w:r>
            <w:r w:rsidRPr="00E7388B">
              <w:rPr>
                <w:highlight w:val="red"/>
                <w:lang w:val="de-CH"/>
              </w:rPr>
              <w:t xml:space="preserve">: </w:t>
            </w:r>
            <w:r>
              <w:rPr>
                <w:highlight w:val="red"/>
                <w:lang w:val="de-CH"/>
              </w:rPr>
              <w:t>Befürworten Sie die</w:t>
            </w:r>
            <w:r w:rsidRPr="00E7388B">
              <w:rPr>
                <w:highlight w:val="red"/>
                <w:lang w:val="de-CH"/>
              </w:rPr>
              <w:t xml:space="preserve"> </w:t>
            </w:r>
            <w:r w:rsidR="00CC4986" w:rsidRPr="00E7388B">
              <w:rPr>
                <w:highlight w:val="red"/>
                <w:lang w:val="de-CH"/>
              </w:rPr>
              <w:t>Anpassung</w:t>
            </w:r>
            <w:r w:rsidR="00CC4986">
              <w:rPr>
                <w:highlight w:val="red"/>
                <w:lang w:val="de-CH"/>
              </w:rPr>
              <w:t>en</w:t>
            </w:r>
            <w:r w:rsidR="00CC4986" w:rsidRPr="00E7388B">
              <w:rPr>
                <w:highlight w:val="red"/>
                <w:lang w:val="de-CH"/>
              </w:rPr>
              <w:t xml:space="preserve"> </w:t>
            </w:r>
            <w:r w:rsidR="006E4BD7">
              <w:rPr>
                <w:highlight w:val="red"/>
                <w:lang w:val="de-CH"/>
              </w:rPr>
              <w:t>der Regeln für die F</w:t>
            </w:r>
            <w:r w:rsidR="001F5B4B">
              <w:rPr>
                <w:highlight w:val="red"/>
                <w:lang w:val="de-CH"/>
              </w:rPr>
              <w:t xml:space="preserve">inanzierung </w:t>
            </w:r>
            <w:r w:rsidR="006E4BD7">
              <w:rPr>
                <w:highlight w:val="red"/>
                <w:lang w:val="de-CH"/>
              </w:rPr>
              <w:t>von Investitionen</w:t>
            </w:r>
            <w:r>
              <w:rPr>
                <w:highlight w:val="red"/>
                <w:lang w:val="de-CH"/>
              </w:rPr>
              <w:t>?</w:t>
            </w:r>
            <w:r w:rsidRPr="00E7388B">
              <w:rPr>
                <w:highlight w:val="red"/>
                <w:lang w:val="de-CH"/>
              </w:rPr>
              <w:t xml:space="preserve"> </w:t>
            </w:r>
          </w:p>
        </w:tc>
      </w:tr>
      <w:tr w:rsidR="00F655AC" w:rsidRPr="003406FC" w:rsidTr="005F6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4" w:type="pct"/>
          </w:tcPr>
          <w:p w:rsidR="00F655AC" w:rsidRPr="00851A7D" w:rsidRDefault="00F655AC" w:rsidP="005F6514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Name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/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Organisation</w:t>
            </w:r>
          </w:p>
        </w:tc>
        <w:tc>
          <w:tcPr>
            <w:tcW w:w="339" w:type="pct"/>
          </w:tcPr>
          <w:p w:rsidR="00F655AC" w:rsidRPr="00851A7D" w:rsidRDefault="00F655AC" w:rsidP="005F6514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Ja </w:t>
            </w:r>
          </w:p>
        </w:tc>
        <w:tc>
          <w:tcPr>
            <w:tcW w:w="279" w:type="pct"/>
          </w:tcPr>
          <w:p w:rsidR="00F655AC" w:rsidRPr="00851A7D" w:rsidRDefault="00F655AC" w:rsidP="005F6514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>nein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2069" w:type="pct"/>
          </w:tcPr>
          <w:p w:rsidR="00F655AC" w:rsidRPr="003406FC" w:rsidRDefault="00F655AC" w:rsidP="005F6514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Bem</w:t>
            </w:r>
            <w:r w:rsidRPr="003406FC">
              <w:rPr>
                <w:rFonts w:cstheme="minorHAnsi"/>
                <w:b/>
                <w:sz w:val="24"/>
                <w:szCs w:val="24"/>
                <w:lang w:val="de-CH"/>
              </w:rPr>
              <w:t>erkung / Anregung</w:t>
            </w:r>
          </w:p>
        </w:tc>
        <w:tc>
          <w:tcPr>
            <w:tcW w:w="1439" w:type="pct"/>
          </w:tcPr>
          <w:p w:rsidR="00F655AC" w:rsidRPr="003406FC" w:rsidRDefault="00F655AC" w:rsidP="005F6514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3406FC">
              <w:rPr>
                <w:rFonts w:cstheme="minorHAnsi"/>
                <w:b/>
                <w:sz w:val="24"/>
                <w:szCs w:val="24"/>
                <w:lang w:val="de-CH"/>
              </w:rPr>
              <w:t xml:space="preserve">Änderungsvorschlag 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>(Text)</w:t>
            </w:r>
          </w:p>
        </w:tc>
      </w:tr>
      <w:tr w:rsidR="00F655AC" w:rsidRPr="003406FC" w:rsidTr="005F6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F655AC" w:rsidRPr="003406FC" w:rsidRDefault="00F655AC" w:rsidP="005F6514">
            <w:pPr>
              <w:rPr>
                <w:rFonts w:cstheme="minorHAnsi"/>
                <w:lang w:val="de-CH"/>
              </w:rPr>
            </w:pPr>
          </w:p>
        </w:tc>
        <w:tc>
          <w:tcPr>
            <w:tcW w:w="339" w:type="pct"/>
          </w:tcPr>
          <w:p w:rsidR="00F655AC" w:rsidRPr="003406FC" w:rsidRDefault="00F655AC" w:rsidP="005F6514">
            <w:pPr>
              <w:rPr>
                <w:rFonts w:cstheme="minorHAnsi"/>
                <w:lang w:val="de-CH"/>
              </w:rPr>
            </w:pPr>
          </w:p>
        </w:tc>
        <w:tc>
          <w:tcPr>
            <w:tcW w:w="279" w:type="pct"/>
          </w:tcPr>
          <w:p w:rsidR="00F655AC" w:rsidRPr="003406FC" w:rsidRDefault="00F655AC" w:rsidP="005F6514">
            <w:pPr>
              <w:rPr>
                <w:rFonts w:cstheme="minorHAnsi"/>
                <w:lang w:val="de-CH"/>
              </w:rPr>
            </w:pPr>
          </w:p>
        </w:tc>
        <w:tc>
          <w:tcPr>
            <w:tcW w:w="2069" w:type="pct"/>
          </w:tcPr>
          <w:p w:rsidR="00F655AC" w:rsidRPr="003406FC" w:rsidRDefault="00F655AC" w:rsidP="005F6514">
            <w:pPr>
              <w:rPr>
                <w:rFonts w:cstheme="minorHAnsi"/>
                <w:lang w:val="de-CH"/>
              </w:rPr>
            </w:pPr>
          </w:p>
        </w:tc>
        <w:tc>
          <w:tcPr>
            <w:tcW w:w="1439" w:type="pct"/>
          </w:tcPr>
          <w:p w:rsidR="00F655AC" w:rsidRPr="003406FC" w:rsidRDefault="00F655AC" w:rsidP="005F6514">
            <w:pPr>
              <w:rPr>
                <w:rFonts w:cstheme="minorHAnsi"/>
                <w:lang w:val="de-CH"/>
              </w:rPr>
            </w:pPr>
          </w:p>
        </w:tc>
      </w:tr>
    </w:tbl>
    <w:p w:rsidR="00F655AC" w:rsidRDefault="00F655AC" w:rsidP="00092C44">
      <w:pPr>
        <w:spacing w:after="0"/>
        <w:rPr>
          <w:sz w:val="16"/>
          <w:szCs w:val="16"/>
          <w:lang w:val="de-CH"/>
        </w:rPr>
      </w:pPr>
    </w:p>
    <w:p w:rsidR="008F4155" w:rsidRDefault="008F4155" w:rsidP="00092C44">
      <w:pPr>
        <w:spacing w:after="0"/>
        <w:rPr>
          <w:sz w:val="16"/>
          <w:szCs w:val="16"/>
          <w:lang w:val="de-CH"/>
        </w:rPr>
      </w:pPr>
    </w:p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00"/>
      </w:tblGrid>
      <w:tr w:rsidR="008F4155" w:rsidRPr="003406FC" w:rsidTr="00096DFB">
        <w:trPr>
          <w:trHeight w:val="794"/>
        </w:trPr>
        <w:tc>
          <w:tcPr>
            <w:tcW w:w="5000" w:type="pct"/>
            <w:shd w:val="clear" w:color="auto" w:fill="FF0000"/>
          </w:tcPr>
          <w:p w:rsidR="008F4155" w:rsidRPr="00E7388B" w:rsidRDefault="00E7388B" w:rsidP="00E7388B">
            <w:pPr>
              <w:pStyle w:val="Titre1"/>
              <w:outlineLvl w:val="0"/>
              <w:rPr>
                <w:sz w:val="32"/>
                <w:szCs w:val="32"/>
                <w:lang w:val="de-CH"/>
              </w:rPr>
            </w:pPr>
            <w:r w:rsidRPr="00E7388B">
              <w:rPr>
                <w:sz w:val="32"/>
                <w:szCs w:val="32"/>
                <w:lang w:val="de-CH"/>
              </w:rPr>
              <w:t>Einfügung Kapitel 5A:</w:t>
            </w:r>
          </w:p>
        </w:tc>
      </w:tr>
    </w:tbl>
    <w:p w:rsidR="008F4155" w:rsidRDefault="008F4155" w:rsidP="00092C44">
      <w:pPr>
        <w:spacing w:after="0"/>
        <w:rPr>
          <w:sz w:val="16"/>
          <w:szCs w:val="16"/>
          <w:lang w:val="de-CH"/>
        </w:rPr>
      </w:pPr>
    </w:p>
    <w:tbl>
      <w:tblPr>
        <w:tblStyle w:val="Grilledutableau"/>
        <w:tblW w:w="50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123"/>
        <w:gridCol w:w="712"/>
        <w:gridCol w:w="851"/>
        <w:gridCol w:w="868"/>
        <w:gridCol w:w="4536"/>
        <w:gridCol w:w="5083"/>
        <w:gridCol w:w="9"/>
      </w:tblGrid>
      <w:tr w:rsidR="003406FC" w:rsidRPr="000562E5" w:rsidTr="00025F2D">
        <w:tc>
          <w:tcPr>
            <w:tcW w:w="98" w:type="pct"/>
            <w:shd w:val="clear" w:color="auto" w:fill="FF0000"/>
          </w:tcPr>
          <w:p w:rsidR="003406FC" w:rsidRDefault="003406FC" w:rsidP="00025F2D">
            <w:pPr>
              <w:pStyle w:val="Titre1"/>
              <w:outlineLvl w:val="0"/>
              <w:rPr>
                <w:lang w:val="de-CH"/>
              </w:rPr>
            </w:pPr>
          </w:p>
        </w:tc>
        <w:tc>
          <w:tcPr>
            <w:tcW w:w="4902" w:type="pct"/>
            <w:gridSpan w:val="7"/>
            <w:shd w:val="clear" w:color="auto" w:fill="FF0000"/>
          </w:tcPr>
          <w:p w:rsidR="003406FC" w:rsidRPr="00CF1395" w:rsidRDefault="003406FC" w:rsidP="00C26AE9">
            <w:pPr>
              <w:pStyle w:val="Titre1"/>
              <w:outlineLvl w:val="0"/>
              <w:rPr>
                <w:lang w:val="de-CH"/>
              </w:rPr>
            </w:pPr>
            <w:r>
              <w:rPr>
                <w:lang w:val="de-CH"/>
              </w:rPr>
              <w:t>Art</w:t>
            </w:r>
            <w:r w:rsidR="005603F0">
              <w:rPr>
                <w:lang w:val="de-CH"/>
              </w:rPr>
              <w:t>ikel</w:t>
            </w:r>
            <w:r>
              <w:rPr>
                <w:lang w:val="de-CH"/>
              </w:rPr>
              <w:t xml:space="preserve"> 35a – 35</w:t>
            </w:r>
            <w:r w:rsidR="00C26AE9">
              <w:rPr>
                <w:lang w:val="de-CH"/>
              </w:rPr>
              <w:t>g</w:t>
            </w:r>
            <w:r>
              <w:rPr>
                <w:lang w:val="de-CH"/>
              </w:rPr>
              <w:t xml:space="preserve">: </w:t>
            </w:r>
            <w:r w:rsidR="00D87F93">
              <w:rPr>
                <w:lang w:val="de-CH"/>
              </w:rPr>
              <w:t xml:space="preserve">Befürworten Sie die Einfügung des neuen Kapitels 5A über die Rechtsansprüche von Menschen mit Behinderungen? </w:t>
            </w:r>
          </w:p>
        </w:tc>
      </w:tr>
      <w:tr w:rsidR="00025F2D" w:rsidRPr="00C85B9D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</w:trPr>
        <w:tc>
          <w:tcPr>
            <w:tcW w:w="832" w:type="pct"/>
            <w:gridSpan w:val="2"/>
          </w:tcPr>
          <w:p w:rsidR="003406FC" w:rsidRPr="00851A7D" w:rsidRDefault="003406FC" w:rsidP="007C0A9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Name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/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Organisation</w:t>
            </w:r>
          </w:p>
        </w:tc>
        <w:tc>
          <w:tcPr>
            <w:tcW w:w="246" w:type="pct"/>
          </w:tcPr>
          <w:p w:rsidR="003406FC" w:rsidRDefault="003406FC" w:rsidP="007C0A9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>Bst.</w:t>
            </w:r>
          </w:p>
        </w:tc>
        <w:tc>
          <w:tcPr>
            <w:tcW w:w="294" w:type="pct"/>
          </w:tcPr>
          <w:p w:rsidR="003406FC" w:rsidRPr="00851A7D" w:rsidRDefault="003406FC" w:rsidP="007C0A9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Ja </w:t>
            </w:r>
          </w:p>
        </w:tc>
        <w:tc>
          <w:tcPr>
            <w:tcW w:w="300" w:type="pct"/>
          </w:tcPr>
          <w:p w:rsidR="003406FC" w:rsidRPr="00851A7D" w:rsidRDefault="003406FC" w:rsidP="007C0A9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>nein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1568" w:type="pct"/>
          </w:tcPr>
          <w:p w:rsidR="003406FC" w:rsidRPr="00C85B9D" w:rsidRDefault="003406FC" w:rsidP="007C0A9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Bem</w:t>
            </w:r>
            <w:r w:rsidRPr="00C85B9D">
              <w:rPr>
                <w:rFonts w:cstheme="minorHAnsi"/>
                <w:b/>
                <w:sz w:val="24"/>
                <w:szCs w:val="24"/>
                <w:lang w:val="de-CH"/>
              </w:rPr>
              <w:t>erkung / Anregung</w:t>
            </w:r>
          </w:p>
        </w:tc>
        <w:tc>
          <w:tcPr>
            <w:tcW w:w="1757" w:type="pct"/>
          </w:tcPr>
          <w:p w:rsidR="003406FC" w:rsidRPr="00C85B9D" w:rsidRDefault="003406FC" w:rsidP="007C0A9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C85B9D">
              <w:rPr>
                <w:rFonts w:cstheme="minorHAnsi"/>
                <w:b/>
                <w:sz w:val="24"/>
                <w:szCs w:val="24"/>
                <w:lang w:val="de-CH"/>
              </w:rPr>
              <w:t xml:space="preserve">Änderungsvorschlag 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>(Text)</w:t>
            </w:r>
          </w:p>
        </w:tc>
      </w:tr>
      <w:tr w:rsidR="00025F2D" w:rsidRPr="00C85B9D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</w:tr>
      <w:tr w:rsidR="00025F2D" w:rsidRPr="00C85B9D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</w:tr>
      <w:tr w:rsidR="00025F2D" w:rsidRPr="00C85B9D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3406FC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</w:tr>
      <w:tr w:rsidR="00025F2D" w:rsidRPr="00C85B9D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3406FC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</w:tr>
      <w:tr w:rsidR="00025F2D" w:rsidRPr="00C85B9D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3406FC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</w:tr>
      <w:tr w:rsidR="00025F2D" w:rsidRPr="00C85B9D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2A3484" w:rsidRDefault="002A3484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2A3484" w:rsidRPr="00C85B9D" w:rsidRDefault="002A3484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2A3484" w:rsidRPr="00C85B9D" w:rsidRDefault="002A3484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2A3484" w:rsidRPr="00C85B9D" w:rsidRDefault="002A3484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2A3484" w:rsidRPr="00C85B9D" w:rsidRDefault="002A3484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2A3484" w:rsidRPr="00C85B9D" w:rsidRDefault="002A3484" w:rsidP="00C85B9D">
            <w:pPr>
              <w:rPr>
                <w:rFonts w:cstheme="minorHAnsi"/>
                <w:lang w:val="de-CH"/>
              </w:rPr>
            </w:pPr>
          </w:p>
        </w:tc>
      </w:tr>
      <w:tr w:rsidR="00025F2D" w:rsidRPr="00C85B9D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3406FC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3406FC" w:rsidRPr="00C85B9D" w:rsidRDefault="003406FC" w:rsidP="00C85B9D">
            <w:pPr>
              <w:rPr>
                <w:rFonts w:cstheme="minorHAnsi"/>
                <w:lang w:val="de-CH"/>
              </w:rPr>
            </w:pPr>
          </w:p>
        </w:tc>
      </w:tr>
    </w:tbl>
    <w:p w:rsidR="008F4155" w:rsidRDefault="008F4155" w:rsidP="00092C44">
      <w:pPr>
        <w:spacing w:after="0"/>
        <w:rPr>
          <w:sz w:val="16"/>
          <w:szCs w:val="16"/>
          <w:lang w:val="de-CH"/>
        </w:rPr>
      </w:pPr>
    </w:p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00"/>
      </w:tblGrid>
      <w:tr w:rsidR="008F4155" w:rsidRPr="000562E5" w:rsidTr="00096DFB">
        <w:trPr>
          <w:trHeight w:val="794"/>
        </w:trPr>
        <w:tc>
          <w:tcPr>
            <w:tcW w:w="5000" w:type="pct"/>
            <w:shd w:val="clear" w:color="auto" w:fill="FF0000"/>
          </w:tcPr>
          <w:p w:rsidR="008F4155" w:rsidRPr="00BC4F60" w:rsidRDefault="00BC4F60" w:rsidP="00C85B9D">
            <w:pPr>
              <w:pStyle w:val="Titre1"/>
              <w:outlineLvl w:val="0"/>
              <w:rPr>
                <w:sz w:val="32"/>
                <w:szCs w:val="32"/>
                <w:lang w:val="de-CH"/>
              </w:rPr>
            </w:pPr>
            <w:r w:rsidRPr="00BC4F60">
              <w:rPr>
                <w:sz w:val="32"/>
                <w:szCs w:val="32"/>
                <w:lang w:val="de-CH"/>
              </w:rPr>
              <w:t>Kapitel 6 Verfahren und Organisation des Vollzugs</w:t>
            </w:r>
          </w:p>
        </w:tc>
      </w:tr>
    </w:tbl>
    <w:p w:rsidR="008F4155" w:rsidRDefault="008F4155" w:rsidP="00092C44">
      <w:pPr>
        <w:spacing w:after="0"/>
        <w:rPr>
          <w:sz w:val="16"/>
          <w:szCs w:val="16"/>
          <w:lang w:val="de-CH"/>
        </w:rPr>
      </w:pPr>
    </w:p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0"/>
        <w:gridCol w:w="993"/>
        <w:gridCol w:w="5863"/>
        <w:gridCol w:w="4202"/>
      </w:tblGrid>
      <w:tr w:rsidR="00BC4F60" w:rsidRPr="000562E5" w:rsidTr="007C0A95">
        <w:tc>
          <w:tcPr>
            <w:tcW w:w="5000" w:type="pct"/>
            <w:gridSpan w:val="5"/>
            <w:shd w:val="clear" w:color="auto" w:fill="FF0000"/>
          </w:tcPr>
          <w:p w:rsidR="00BC4F60" w:rsidRPr="00CF1395" w:rsidRDefault="00BC4F60" w:rsidP="00C26AE9">
            <w:pPr>
              <w:pStyle w:val="Titre1"/>
              <w:outlineLvl w:val="0"/>
              <w:rPr>
                <w:lang w:val="de-CH"/>
              </w:rPr>
            </w:pPr>
            <w:r>
              <w:rPr>
                <w:lang w:val="de-CH"/>
              </w:rPr>
              <w:t>Artikel 36</w:t>
            </w:r>
            <w:r w:rsidR="005603F0">
              <w:rPr>
                <w:lang w:val="de-CH"/>
              </w:rPr>
              <w:t>a – 36f</w:t>
            </w:r>
            <w:r>
              <w:rPr>
                <w:lang w:val="de-CH"/>
              </w:rPr>
              <w:t xml:space="preserve">: Befürworten Sie das Vollzugsverfahren im speziellen die Schaffung einer </w:t>
            </w:r>
            <w:r w:rsidR="00C26AE9">
              <w:rPr>
                <w:lang w:val="de-CH"/>
              </w:rPr>
              <w:t>Anlaufstelle</w:t>
            </w:r>
            <w:r>
              <w:rPr>
                <w:lang w:val="de-CH"/>
              </w:rPr>
              <w:t xml:space="preserve"> </w:t>
            </w:r>
            <w:r w:rsidR="00AB0E4D">
              <w:rPr>
                <w:lang w:val="de-CH"/>
              </w:rPr>
              <w:t xml:space="preserve">für die Rechte von Menschen mit Behinderungen </w:t>
            </w:r>
            <w:r>
              <w:rPr>
                <w:lang w:val="de-CH"/>
              </w:rPr>
              <w:t>und deren Aufgaben</w:t>
            </w:r>
            <w:r w:rsidR="002A3484">
              <w:rPr>
                <w:lang w:val="de-CH"/>
              </w:rPr>
              <w:t>?</w:t>
            </w:r>
          </w:p>
        </w:tc>
      </w:tr>
      <w:tr w:rsidR="00BC4F60" w:rsidRPr="00851A7D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4" w:type="pct"/>
          </w:tcPr>
          <w:p w:rsidR="00BC4F60" w:rsidRPr="00851A7D" w:rsidRDefault="00BC4F60" w:rsidP="007C0A9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Name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/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Organisation</w:t>
            </w:r>
          </w:p>
        </w:tc>
        <w:tc>
          <w:tcPr>
            <w:tcW w:w="339" w:type="pct"/>
          </w:tcPr>
          <w:p w:rsidR="00BC4F60" w:rsidRPr="00851A7D" w:rsidRDefault="00BC4F60" w:rsidP="007C0A9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Ja </w:t>
            </w:r>
          </w:p>
        </w:tc>
        <w:tc>
          <w:tcPr>
            <w:tcW w:w="340" w:type="pct"/>
          </w:tcPr>
          <w:p w:rsidR="00BC4F60" w:rsidRPr="00851A7D" w:rsidRDefault="00BC4F60" w:rsidP="007C0A9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>nein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2008" w:type="pct"/>
          </w:tcPr>
          <w:p w:rsidR="00BC4F60" w:rsidRPr="00851A7D" w:rsidRDefault="00BC4F60" w:rsidP="007C0A9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Bem</w:t>
            </w:r>
            <w:r w:rsidRPr="00851A7D">
              <w:rPr>
                <w:rFonts w:cstheme="minorHAnsi"/>
                <w:b/>
                <w:sz w:val="24"/>
                <w:szCs w:val="24"/>
              </w:rPr>
              <w:t>erkung</w:t>
            </w:r>
            <w:proofErr w:type="spellEnd"/>
            <w:r w:rsidRPr="00851A7D">
              <w:rPr>
                <w:rFonts w:cstheme="minorHAnsi"/>
                <w:b/>
                <w:sz w:val="24"/>
                <w:szCs w:val="24"/>
              </w:rPr>
              <w:t xml:space="preserve"> / </w:t>
            </w:r>
            <w:proofErr w:type="spellStart"/>
            <w:r w:rsidRPr="00851A7D">
              <w:rPr>
                <w:rFonts w:cstheme="minorHAnsi"/>
                <w:b/>
                <w:sz w:val="24"/>
                <w:szCs w:val="24"/>
              </w:rPr>
              <w:t>Anregung</w:t>
            </w:r>
            <w:proofErr w:type="spellEnd"/>
          </w:p>
        </w:tc>
        <w:tc>
          <w:tcPr>
            <w:tcW w:w="1439" w:type="pct"/>
          </w:tcPr>
          <w:p w:rsidR="00BC4F60" w:rsidRPr="00851A7D" w:rsidRDefault="00BC4F60" w:rsidP="007C0A9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51A7D">
              <w:rPr>
                <w:rFonts w:cstheme="minorHAnsi"/>
                <w:b/>
                <w:sz w:val="24"/>
                <w:szCs w:val="24"/>
              </w:rPr>
              <w:t>Änderungsvorschlag</w:t>
            </w:r>
            <w:proofErr w:type="spellEnd"/>
            <w:r w:rsidRPr="00851A7D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BC4F60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  <w:tc>
          <w:tcPr>
            <w:tcW w:w="339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  <w:tc>
          <w:tcPr>
            <w:tcW w:w="340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  <w:tc>
          <w:tcPr>
            <w:tcW w:w="2008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  <w:tc>
          <w:tcPr>
            <w:tcW w:w="1439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</w:tr>
      <w:tr w:rsidR="00BC4F60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  <w:tc>
          <w:tcPr>
            <w:tcW w:w="339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  <w:tc>
          <w:tcPr>
            <w:tcW w:w="340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  <w:tc>
          <w:tcPr>
            <w:tcW w:w="2008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  <w:tc>
          <w:tcPr>
            <w:tcW w:w="1439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</w:tr>
      <w:tr w:rsidR="00BC4F60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  <w:tc>
          <w:tcPr>
            <w:tcW w:w="339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  <w:tc>
          <w:tcPr>
            <w:tcW w:w="340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  <w:tc>
          <w:tcPr>
            <w:tcW w:w="2008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  <w:tc>
          <w:tcPr>
            <w:tcW w:w="1439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</w:tr>
      <w:tr w:rsidR="00096DFB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096DFB" w:rsidRPr="00454AD9" w:rsidRDefault="00096DFB" w:rsidP="007C0A95">
            <w:pPr>
              <w:rPr>
                <w:rFonts w:cstheme="minorHAnsi"/>
              </w:rPr>
            </w:pPr>
          </w:p>
        </w:tc>
        <w:tc>
          <w:tcPr>
            <w:tcW w:w="339" w:type="pct"/>
          </w:tcPr>
          <w:p w:rsidR="00096DFB" w:rsidRPr="00454AD9" w:rsidRDefault="00096DFB" w:rsidP="007C0A95">
            <w:pPr>
              <w:rPr>
                <w:rFonts w:cstheme="minorHAnsi"/>
              </w:rPr>
            </w:pPr>
          </w:p>
        </w:tc>
        <w:tc>
          <w:tcPr>
            <w:tcW w:w="340" w:type="pct"/>
          </w:tcPr>
          <w:p w:rsidR="00096DFB" w:rsidRPr="00454AD9" w:rsidRDefault="00096DFB" w:rsidP="007C0A95">
            <w:pPr>
              <w:rPr>
                <w:rFonts w:cstheme="minorHAnsi"/>
              </w:rPr>
            </w:pPr>
          </w:p>
        </w:tc>
        <w:tc>
          <w:tcPr>
            <w:tcW w:w="2008" w:type="pct"/>
          </w:tcPr>
          <w:p w:rsidR="00096DFB" w:rsidRPr="00454AD9" w:rsidRDefault="00096DFB" w:rsidP="007C0A95">
            <w:pPr>
              <w:rPr>
                <w:rFonts w:cstheme="minorHAnsi"/>
              </w:rPr>
            </w:pPr>
          </w:p>
        </w:tc>
        <w:tc>
          <w:tcPr>
            <w:tcW w:w="1439" w:type="pct"/>
          </w:tcPr>
          <w:p w:rsidR="00096DFB" w:rsidRPr="00454AD9" w:rsidRDefault="00096DFB" w:rsidP="007C0A95">
            <w:pPr>
              <w:rPr>
                <w:rFonts w:cstheme="minorHAnsi"/>
              </w:rPr>
            </w:pPr>
          </w:p>
        </w:tc>
      </w:tr>
      <w:tr w:rsidR="002A3484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2A3484" w:rsidRPr="00454AD9" w:rsidRDefault="002A3484" w:rsidP="007C0A95">
            <w:pPr>
              <w:rPr>
                <w:rFonts w:cstheme="minorHAnsi"/>
              </w:rPr>
            </w:pPr>
          </w:p>
        </w:tc>
        <w:tc>
          <w:tcPr>
            <w:tcW w:w="339" w:type="pct"/>
          </w:tcPr>
          <w:p w:rsidR="002A3484" w:rsidRPr="00454AD9" w:rsidRDefault="002A3484" w:rsidP="007C0A95">
            <w:pPr>
              <w:rPr>
                <w:rFonts w:cstheme="minorHAnsi"/>
              </w:rPr>
            </w:pPr>
          </w:p>
        </w:tc>
        <w:tc>
          <w:tcPr>
            <w:tcW w:w="340" w:type="pct"/>
          </w:tcPr>
          <w:p w:rsidR="002A3484" w:rsidRPr="00454AD9" w:rsidRDefault="002A3484" w:rsidP="007C0A95">
            <w:pPr>
              <w:rPr>
                <w:rFonts w:cstheme="minorHAnsi"/>
              </w:rPr>
            </w:pPr>
          </w:p>
        </w:tc>
        <w:tc>
          <w:tcPr>
            <w:tcW w:w="2008" w:type="pct"/>
          </w:tcPr>
          <w:p w:rsidR="002A3484" w:rsidRPr="00454AD9" w:rsidRDefault="002A3484" w:rsidP="007C0A95">
            <w:pPr>
              <w:rPr>
                <w:rFonts w:cstheme="minorHAnsi"/>
              </w:rPr>
            </w:pPr>
          </w:p>
        </w:tc>
        <w:tc>
          <w:tcPr>
            <w:tcW w:w="1439" w:type="pct"/>
          </w:tcPr>
          <w:p w:rsidR="002A3484" w:rsidRPr="00454AD9" w:rsidRDefault="002A3484" w:rsidP="007C0A95">
            <w:pPr>
              <w:rPr>
                <w:rFonts w:cstheme="minorHAnsi"/>
              </w:rPr>
            </w:pPr>
          </w:p>
        </w:tc>
      </w:tr>
      <w:tr w:rsidR="002A3484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2A3484" w:rsidRPr="00454AD9" w:rsidRDefault="002A3484" w:rsidP="007C0A95">
            <w:pPr>
              <w:rPr>
                <w:rFonts w:cstheme="minorHAnsi"/>
              </w:rPr>
            </w:pPr>
          </w:p>
        </w:tc>
        <w:tc>
          <w:tcPr>
            <w:tcW w:w="339" w:type="pct"/>
          </w:tcPr>
          <w:p w:rsidR="002A3484" w:rsidRPr="00454AD9" w:rsidRDefault="002A3484" w:rsidP="007C0A95">
            <w:pPr>
              <w:rPr>
                <w:rFonts w:cstheme="minorHAnsi"/>
              </w:rPr>
            </w:pPr>
          </w:p>
        </w:tc>
        <w:tc>
          <w:tcPr>
            <w:tcW w:w="340" w:type="pct"/>
          </w:tcPr>
          <w:p w:rsidR="002A3484" w:rsidRPr="00454AD9" w:rsidRDefault="002A3484" w:rsidP="007C0A95">
            <w:pPr>
              <w:rPr>
                <w:rFonts w:cstheme="minorHAnsi"/>
              </w:rPr>
            </w:pPr>
          </w:p>
        </w:tc>
        <w:tc>
          <w:tcPr>
            <w:tcW w:w="2008" w:type="pct"/>
          </w:tcPr>
          <w:p w:rsidR="002A3484" w:rsidRPr="00454AD9" w:rsidRDefault="002A3484" w:rsidP="007C0A95">
            <w:pPr>
              <w:rPr>
                <w:rFonts w:cstheme="minorHAnsi"/>
              </w:rPr>
            </w:pPr>
          </w:p>
        </w:tc>
        <w:tc>
          <w:tcPr>
            <w:tcW w:w="1439" w:type="pct"/>
          </w:tcPr>
          <w:p w:rsidR="002A3484" w:rsidRPr="00454AD9" w:rsidRDefault="002A3484" w:rsidP="007C0A95">
            <w:pPr>
              <w:rPr>
                <w:rFonts w:cstheme="minorHAnsi"/>
              </w:rPr>
            </w:pPr>
          </w:p>
        </w:tc>
      </w:tr>
    </w:tbl>
    <w:p w:rsidR="00BC4F60" w:rsidRDefault="00BC4F60" w:rsidP="00092C44">
      <w:pPr>
        <w:spacing w:after="0"/>
        <w:rPr>
          <w:sz w:val="16"/>
          <w:szCs w:val="16"/>
          <w:lang w:val="de-CH"/>
        </w:rPr>
      </w:pPr>
    </w:p>
    <w:p w:rsidR="00BC4F60" w:rsidRDefault="00BC4F60" w:rsidP="00092C44">
      <w:pPr>
        <w:spacing w:after="0"/>
        <w:rPr>
          <w:sz w:val="16"/>
          <w:szCs w:val="16"/>
          <w:lang w:val="de-CH"/>
        </w:rPr>
      </w:pPr>
    </w:p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0"/>
        <w:gridCol w:w="815"/>
        <w:gridCol w:w="6041"/>
        <w:gridCol w:w="4202"/>
      </w:tblGrid>
      <w:tr w:rsidR="008F4155" w:rsidRPr="000562E5" w:rsidTr="00E7388B">
        <w:tc>
          <w:tcPr>
            <w:tcW w:w="5000" w:type="pct"/>
            <w:gridSpan w:val="5"/>
            <w:shd w:val="clear" w:color="auto" w:fill="FF0000"/>
          </w:tcPr>
          <w:p w:rsidR="008F4155" w:rsidRPr="00CF1395" w:rsidRDefault="008F4155" w:rsidP="00BC4F60">
            <w:pPr>
              <w:pStyle w:val="Titre1"/>
              <w:outlineLvl w:val="0"/>
              <w:rPr>
                <w:lang w:val="de-CH"/>
              </w:rPr>
            </w:pPr>
            <w:r>
              <w:rPr>
                <w:lang w:val="de-CH"/>
              </w:rPr>
              <w:t xml:space="preserve">Artikel </w:t>
            </w:r>
            <w:r w:rsidR="00BC4F60">
              <w:rPr>
                <w:lang w:val="de-CH"/>
              </w:rPr>
              <w:t>37</w:t>
            </w:r>
            <w:r>
              <w:rPr>
                <w:lang w:val="de-CH"/>
              </w:rPr>
              <w:t xml:space="preserve">: </w:t>
            </w:r>
            <w:r w:rsidR="00BC4F60">
              <w:rPr>
                <w:lang w:val="de-CH"/>
              </w:rPr>
              <w:t>Befürworten Sie die neue Rolle der Kommission für Menschen mit Behinderungen?</w:t>
            </w:r>
          </w:p>
        </w:tc>
      </w:tr>
      <w:tr w:rsidR="008F4155" w:rsidRPr="00851A7D" w:rsidTr="007C0A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4" w:type="pct"/>
          </w:tcPr>
          <w:p w:rsidR="008F4155" w:rsidRPr="00851A7D" w:rsidRDefault="008F4155" w:rsidP="007C0A9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Name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/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Organisation</w:t>
            </w:r>
          </w:p>
        </w:tc>
        <w:tc>
          <w:tcPr>
            <w:tcW w:w="339" w:type="pct"/>
          </w:tcPr>
          <w:p w:rsidR="008F4155" w:rsidRPr="00851A7D" w:rsidRDefault="008F4155" w:rsidP="007C0A9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Ja </w:t>
            </w:r>
          </w:p>
        </w:tc>
        <w:tc>
          <w:tcPr>
            <w:tcW w:w="279" w:type="pct"/>
          </w:tcPr>
          <w:p w:rsidR="008F4155" w:rsidRPr="00851A7D" w:rsidRDefault="008F4155" w:rsidP="007C0A9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>nein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2069" w:type="pct"/>
          </w:tcPr>
          <w:p w:rsidR="008F4155" w:rsidRPr="00851A7D" w:rsidRDefault="008F4155" w:rsidP="007C0A9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Bem</w:t>
            </w:r>
            <w:r w:rsidRPr="00851A7D">
              <w:rPr>
                <w:rFonts w:cstheme="minorHAnsi"/>
                <w:b/>
                <w:sz w:val="24"/>
                <w:szCs w:val="24"/>
              </w:rPr>
              <w:t>erkung</w:t>
            </w:r>
            <w:proofErr w:type="spellEnd"/>
            <w:r w:rsidRPr="00851A7D">
              <w:rPr>
                <w:rFonts w:cstheme="minorHAnsi"/>
                <w:b/>
                <w:sz w:val="24"/>
                <w:szCs w:val="24"/>
              </w:rPr>
              <w:t xml:space="preserve"> / </w:t>
            </w:r>
            <w:proofErr w:type="spellStart"/>
            <w:r w:rsidRPr="00851A7D">
              <w:rPr>
                <w:rFonts w:cstheme="minorHAnsi"/>
                <w:b/>
                <w:sz w:val="24"/>
                <w:szCs w:val="24"/>
              </w:rPr>
              <w:t>Anregung</w:t>
            </w:r>
            <w:proofErr w:type="spellEnd"/>
          </w:p>
        </w:tc>
        <w:tc>
          <w:tcPr>
            <w:tcW w:w="1439" w:type="pct"/>
          </w:tcPr>
          <w:p w:rsidR="008F4155" w:rsidRPr="00851A7D" w:rsidRDefault="008F4155" w:rsidP="007C0A9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51A7D">
              <w:rPr>
                <w:rFonts w:cstheme="minorHAnsi"/>
                <w:b/>
                <w:sz w:val="24"/>
                <w:szCs w:val="24"/>
              </w:rPr>
              <w:t>Änderungsvorschlag</w:t>
            </w:r>
            <w:proofErr w:type="spellEnd"/>
            <w:r w:rsidRPr="00851A7D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8F4155" w:rsidTr="007C0A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8F4155" w:rsidRPr="00454AD9" w:rsidRDefault="008F4155" w:rsidP="007C0A95">
            <w:pPr>
              <w:rPr>
                <w:rFonts w:cstheme="minorHAnsi"/>
              </w:rPr>
            </w:pPr>
          </w:p>
        </w:tc>
        <w:tc>
          <w:tcPr>
            <w:tcW w:w="339" w:type="pct"/>
          </w:tcPr>
          <w:p w:rsidR="008F4155" w:rsidRPr="00454AD9" w:rsidRDefault="008F4155" w:rsidP="007C0A95">
            <w:pPr>
              <w:rPr>
                <w:rFonts w:cstheme="minorHAnsi"/>
              </w:rPr>
            </w:pPr>
          </w:p>
        </w:tc>
        <w:tc>
          <w:tcPr>
            <w:tcW w:w="279" w:type="pct"/>
          </w:tcPr>
          <w:p w:rsidR="008F4155" w:rsidRPr="00454AD9" w:rsidRDefault="008F4155" w:rsidP="007C0A95">
            <w:pPr>
              <w:rPr>
                <w:rFonts w:cstheme="minorHAnsi"/>
              </w:rPr>
            </w:pPr>
          </w:p>
        </w:tc>
        <w:tc>
          <w:tcPr>
            <w:tcW w:w="2069" w:type="pct"/>
          </w:tcPr>
          <w:p w:rsidR="008F4155" w:rsidRPr="00454AD9" w:rsidRDefault="008F4155" w:rsidP="007C0A95">
            <w:pPr>
              <w:rPr>
                <w:rFonts w:cstheme="minorHAnsi"/>
              </w:rPr>
            </w:pPr>
          </w:p>
        </w:tc>
        <w:tc>
          <w:tcPr>
            <w:tcW w:w="1439" w:type="pct"/>
          </w:tcPr>
          <w:p w:rsidR="008F4155" w:rsidRPr="00454AD9" w:rsidRDefault="008F4155" w:rsidP="007C0A95">
            <w:pPr>
              <w:rPr>
                <w:rFonts w:cstheme="minorHAnsi"/>
              </w:rPr>
            </w:pPr>
          </w:p>
        </w:tc>
      </w:tr>
    </w:tbl>
    <w:p w:rsidR="008F4155" w:rsidRDefault="008F4155" w:rsidP="00092C44">
      <w:pPr>
        <w:spacing w:after="0"/>
        <w:rPr>
          <w:sz w:val="16"/>
          <w:szCs w:val="16"/>
          <w:lang w:val="de-CH"/>
        </w:rPr>
      </w:pPr>
    </w:p>
    <w:p w:rsidR="002A3484" w:rsidRDefault="002A3484" w:rsidP="00092C44">
      <w:pPr>
        <w:spacing w:after="0"/>
        <w:rPr>
          <w:sz w:val="16"/>
          <w:szCs w:val="16"/>
          <w:lang w:val="de-CH"/>
        </w:rPr>
      </w:pPr>
    </w:p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048"/>
      </w:tblGrid>
      <w:tr w:rsidR="00BC4F60" w:rsidRPr="00E11DF7" w:rsidTr="007C0A95">
        <w:tc>
          <w:tcPr>
            <w:tcW w:w="5000" w:type="pct"/>
            <w:gridSpan w:val="2"/>
            <w:shd w:val="clear" w:color="auto" w:fill="FF0000"/>
          </w:tcPr>
          <w:p w:rsidR="00BC4F60" w:rsidRPr="00CF1395" w:rsidRDefault="00BC4F60" w:rsidP="007C0A95">
            <w:pPr>
              <w:pStyle w:val="Titre1"/>
              <w:outlineLvl w:val="0"/>
              <w:rPr>
                <w:lang w:val="de-CH"/>
              </w:rPr>
            </w:pPr>
            <w:r>
              <w:rPr>
                <w:lang w:val="de-CH"/>
              </w:rPr>
              <w:t>Weitere Vorschläge</w:t>
            </w:r>
          </w:p>
        </w:tc>
      </w:tr>
      <w:tr w:rsidR="00BC4F60" w:rsidRPr="00851A7D" w:rsidTr="00BC4F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4" w:type="pct"/>
          </w:tcPr>
          <w:p w:rsidR="00BC4F60" w:rsidRPr="00851A7D" w:rsidRDefault="00BC4F60" w:rsidP="007C0A9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Name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/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Organisation</w:t>
            </w:r>
          </w:p>
        </w:tc>
        <w:tc>
          <w:tcPr>
            <w:tcW w:w="4126" w:type="pct"/>
          </w:tcPr>
          <w:p w:rsidR="00BC4F60" w:rsidRPr="00851A7D" w:rsidRDefault="00BC4F60" w:rsidP="007C0A9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Bem</w:t>
            </w:r>
            <w:r w:rsidRPr="00851A7D">
              <w:rPr>
                <w:rFonts w:cstheme="minorHAnsi"/>
                <w:b/>
                <w:sz w:val="24"/>
                <w:szCs w:val="24"/>
              </w:rPr>
              <w:t>erkung</w:t>
            </w:r>
            <w:proofErr w:type="spellEnd"/>
            <w:r w:rsidRPr="00851A7D">
              <w:rPr>
                <w:rFonts w:cstheme="minorHAnsi"/>
                <w:b/>
                <w:sz w:val="24"/>
                <w:szCs w:val="24"/>
              </w:rPr>
              <w:t xml:space="preserve"> / </w:t>
            </w:r>
            <w:proofErr w:type="spellStart"/>
            <w:r w:rsidRPr="00851A7D">
              <w:rPr>
                <w:rFonts w:cstheme="minorHAnsi"/>
                <w:b/>
                <w:sz w:val="24"/>
                <w:szCs w:val="24"/>
              </w:rPr>
              <w:t>Anregung</w:t>
            </w:r>
            <w:proofErr w:type="spellEnd"/>
          </w:p>
        </w:tc>
      </w:tr>
      <w:tr w:rsidR="00BC4F60" w:rsidTr="00BC4F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  <w:tc>
          <w:tcPr>
            <w:tcW w:w="4126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</w:tr>
    </w:tbl>
    <w:p w:rsidR="007D2FAA" w:rsidRPr="008F4155" w:rsidRDefault="007D2FAA" w:rsidP="00E677FE">
      <w:pPr>
        <w:spacing w:after="0"/>
        <w:rPr>
          <w:sz w:val="16"/>
          <w:szCs w:val="16"/>
          <w:lang w:val="de-CH"/>
        </w:rPr>
      </w:pPr>
    </w:p>
    <w:sectPr w:rsidR="007D2FAA" w:rsidRPr="008F4155" w:rsidSect="00B96FA3">
      <w:headerReference w:type="default" r:id="rId11"/>
      <w:footerReference w:type="default" r:id="rId12"/>
      <w:pgSz w:w="16838" w:h="11906" w:orient="landscape" w:code="9"/>
      <w:pgMar w:top="1440" w:right="1440" w:bottom="1440" w:left="1008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B21" w:rsidRDefault="00774B21" w:rsidP="00650259">
      <w:pPr>
        <w:spacing w:after="0" w:line="240" w:lineRule="auto"/>
      </w:pPr>
      <w:r>
        <w:separator/>
      </w:r>
    </w:p>
  </w:endnote>
  <w:endnote w:type="continuationSeparator" w:id="0">
    <w:p w:rsidR="00774B21" w:rsidRDefault="00774B2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03B4A4-74A5-4CCB-A8CA-A207319B866E}"/>
    <w:embedBold r:id="rId2" w:fontKey="{5E759E6C-7BA2-48AB-9765-D64D72465C4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CC1A477-B598-4E43-8D23-591D84064F41}"/>
    <w:embedBold r:id="rId4" w:fontKey="{2155D57A-1567-464D-AA5B-32B174D9EA5D}"/>
    <w:embedItalic r:id="rId5" w:fontKey="{E17107BC-4A05-4234-A748-1BD7E7A63A0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FC97F9D-0500-4610-B5FC-3503FFF154F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553A06E5-D8C4-40B6-82AF-BEADBE9544A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AF86059-1354-430D-8759-BA71527121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962AFAA-73DB-49CD-B217-2590F07693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309" w:type="dxa"/>
      <w:tblLook w:val="04A0" w:firstRow="1" w:lastRow="0" w:firstColumn="1" w:lastColumn="0" w:noHBand="0" w:noVBand="1"/>
    </w:tblPr>
    <w:tblGrid>
      <w:gridCol w:w="4675"/>
      <w:gridCol w:w="10634"/>
    </w:tblGrid>
    <w:tr w:rsidR="007F7B5D" w:rsidRPr="003B70FB" w:rsidTr="00E33F30">
      <w:tc>
        <w:tcPr>
          <w:tcW w:w="4675" w:type="dxa"/>
          <w:vAlign w:val="center"/>
        </w:tcPr>
        <w:p w:rsidR="007F7B5D" w:rsidRPr="007F7B5D" w:rsidRDefault="007F7B5D" w:rsidP="00E33F3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10634" w:type="dxa"/>
          <w:vAlign w:val="center"/>
        </w:tcPr>
        <w:p w:rsidR="004A59CD" w:rsidRPr="003B70FB" w:rsidRDefault="004A59CD" w:rsidP="002F3B09">
          <w:pPr>
            <w:tabs>
              <w:tab w:val="center" w:pos="4433"/>
              <w:tab w:val="right" w:pos="9810"/>
            </w:tabs>
            <w:spacing w:after="0" w:line="240" w:lineRule="auto"/>
            <w:ind w:right="25"/>
            <w:jc w:val="right"/>
            <w:rPr>
              <w:sz w:val="16"/>
              <w:szCs w:val="16"/>
              <w:lang w:val="de-CH"/>
            </w:rPr>
          </w:pPr>
        </w:p>
      </w:tc>
    </w:tr>
  </w:tbl>
  <w:p w:rsidR="0090596C" w:rsidRPr="003B70FB" w:rsidRDefault="0090596C" w:rsidP="007F7B5D">
    <w:pPr>
      <w:pStyle w:val="Sansinterligne"/>
      <w:rPr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B21" w:rsidRDefault="00774B21" w:rsidP="00650259">
      <w:pPr>
        <w:spacing w:after="0" w:line="240" w:lineRule="auto"/>
      </w:pPr>
      <w:r>
        <w:separator/>
      </w:r>
    </w:p>
  </w:footnote>
  <w:footnote w:type="continuationSeparator" w:id="0">
    <w:p w:rsidR="00774B21" w:rsidRDefault="00774B2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843"/>
      <w:gridCol w:w="11536"/>
    </w:tblGrid>
    <w:tr w:rsidR="00E11DF7" w:rsidRPr="000562E5" w:rsidTr="00851A7D">
      <w:trPr>
        <w:trHeight w:val="990"/>
      </w:trPr>
      <w:tc>
        <w:tcPr>
          <w:tcW w:w="1843" w:type="dxa"/>
          <w:vAlign w:val="center"/>
        </w:tcPr>
        <w:p w:rsidR="00E33F30" w:rsidRDefault="00E33F30" w:rsidP="00E33F30">
          <w:pPr>
            <w:pStyle w:val="ACEn-tte"/>
            <w:ind w:left="284"/>
            <w:rPr>
              <w:color w:val="000000"/>
              <w:kern w:val="28"/>
              <w:lang w:val="de-CH" w:eastAsia="fr-CH"/>
            </w:rPr>
          </w:pPr>
          <w:bookmarkStart w:id="2" w:name="_Hlk521325785"/>
          <w:r>
            <w:rPr>
              <w:noProof/>
              <w:lang w:val="fr-CH" w:eastAsia="fr-CH"/>
            </w:rPr>
            <w:drawing>
              <wp:anchor distT="0" distB="0" distL="114300" distR="114300" simplePos="0" relativeHeight="251659264" behindDoc="0" locked="0" layoutInCell="1" allowOverlap="1" wp14:anchorId="1D314075" wp14:editId="058294DC">
                <wp:simplePos x="0" y="0"/>
                <wp:positionH relativeFrom="page">
                  <wp:posOffset>-387985</wp:posOffset>
                </wp:positionH>
                <wp:positionV relativeFrom="page">
                  <wp:posOffset>-198755</wp:posOffset>
                </wp:positionV>
                <wp:extent cx="921385" cy="802640"/>
                <wp:effectExtent l="0" t="0" r="0" b="0"/>
                <wp:wrapNone/>
                <wp:docPr id="25" name="Image 1" descr="Logo 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138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11DF7">
            <w:rPr>
              <w:noProof/>
              <w:lang w:val="de-CH" w:eastAsia="de-CH"/>
            </w:rPr>
            <w:t xml:space="preserve">           </w:t>
          </w:r>
        </w:p>
        <w:p w:rsidR="00E33F30" w:rsidRPr="00C86F7D" w:rsidRDefault="00E33F30" w:rsidP="00E33F30">
          <w:pPr>
            <w:tabs>
              <w:tab w:val="left" w:pos="2637"/>
            </w:tabs>
            <w:spacing w:line="200" w:lineRule="exact"/>
            <w:ind w:left="284"/>
            <w:rPr>
              <w:rFonts w:ascii="Arial Narrow" w:hAnsi="Arial Narrow"/>
              <w:color w:val="000000"/>
              <w:kern w:val="28"/>
              <w:sz w:val="16"/>
              <w:lang w:val="de-CH" w:eastAsia="fr-CH"/>
            </w:rPr>
          </w:pPr>
          <w:r>
            <w:rPr>
              <w:rFonts w:ascii="Arial Narrow" w:hAnsi="Arial Narrow"/>
              <w:color w:val="000000"/>
              <w:kern w:val="28"/>
              <w:sz w:val="16"/>
              <w:lang w:val="de-CH" w:eastAsia="fr-CH"/>
            </w:rPr>
            <w:tab/>
          </w:r>
        </w:p>
        <w:p w:rsidR="0090596C" w:rsidRPr="00E33F30" w:rsidRDefault="0090596C" w:rsidP="0090596C">
          <w:pPr>
            <w:pStyle w:val="En-tte"/>
            <w:ind w:left="-108"/>
            <w:rPr>
              <w:lang w:val="de-CH"/>
            </w:rPr>
          </w:pPr>
        </w:p>
      </w:tc>
      <w:tc>
        <w:tcPr>
          <w:tcW w:w="11536" w:type="dxa"/>
          <w:vAlign w:val="center"/>
        </w:tcPr>
        <w:p w:rsidR="003B70FB" w:rsidRPr="00851A7D" w:rsidRDefault="003B70FB" w:rsidP="00B96FA3">
          <w:pPr>
            <w:pStyle w:val="En-tte"/>
            <w:ind w:right="-5078"/>
            <w:rPr>
              <w:color w:val="auto"/>
              <w:sz w:val="28"/>
              <w:szCs w:val="28"/>
              <w:lang w:val="de-CH"/>
            </w:rPr>
          </w:pPr>
        </w:p>
        <w:p w:rsidR="0090596C" w:rsidRPr="00851A7D" w:rsidRDefault="00E11DF7" w:rsidP="00795A33">
          <w:pPr>
            <w:pStyle w:val="En-tte"/>
            <w:ind w:right="-5078"/>
            <w:rPr>
              <w:color w:val="auto"/>
              <w:sz w:val="28"/>
              <w:szCs w:val="28"/>
              <w:lang w:val="de-CH"/>
            </w:rPr>
          </w:pPr>
          <w:r w:rsidRPr="00851A7D">
            <w:rPr>
              <w:color w:val="auto"/>
              <w:sz w:val="28"/>
              <w:szCs w:val="28"/>
              <w:lang w:val="de-CH"/>
            </w:rPr>
            <w:t>Vernehmlassungsformular zum Vorentwurf</w:t>
          </w:r>
          <w:r w:rsidR="002F3B09" w:rsidRPr="00851A7D">
            <w:rPr>
              <w:color w:val="auto"/>
              <w:sz w:val="28"/>
              <w:szCs w:val="28"/>
              <w:lang w:val="de-CH"/>
            </w:rPr>
            <w:t xml:space="preserve"> der </w:t>
          </w:r>
          <w:r w:rsidR="003B70FB" w:rsidRPr="00851A7D">
            <w:rPr>
              <w:color w:val="auto"/>
              <w:sz w:val="28"/>
              <w:szCs w:val="28"/>
              <w:lang w:val="de-CH"/>
            </w:rPr>
            <w:t xml:space="preserve">Teilrevision </w:t>
          </w:r>
          <w:r w:rsidR="00025F2D">
            <w:rPr>
              <w:color w:val="auto"/>
              <w:sz w:val="28"/>
              <w:szCs w:val="28"/>
              <w:lang w:val="de-CH"/>
            </w:rPr>
            <w:t xml:space="preserve">des </w:t>
          </w:r>
          <w:r w:rsidR="003B70FB" w:rsidRPr="00851A7D">
            <w:rPr>
              <w:color w:val="auto"/>
              <w:sz w:val="28"/>
              <w:szCs w:val="28"/>
              <w:lang w:val="de-CH"/>
            </w:rPr>
            <w:t>Gesetz</w:t>
          </w:r>
          <w:r w:rsidR="00795A33">
            <w:rPr>
              <w:color w:val="auto"/>
              <w:sz w:val="28"/>
              <w:szCs w:val="28"/>
              <w:lang w:val="de-CH"/>
            </w:rPr>
            <w:t>es</w:t>
          </w:r>
          <w:r w:rsidR="003B70FB" w:rsidRPr="00851A7D">
            <w:rPr>
              <w:color w:val="auto"/>
              <w:sz w:val="28"/>
              <w:szCs w:val="28"/>
              <w:lang w:val="de-CH"/>
            </w:rPr>
            <w:t xml:space="preserve"> über </w:t>
          </w:r>
          <w:r w:rsidR="00DD4435">
            <w:rPr>
              <w:color w:val="auto"/>
              <w:sz w:val="28"/>
              <w:szCs w:val="28"/>
              <w:lang w:val="de-CH"/>
            </w:rPr>
            <w:t>di</w:t>
          </w:r>
          <w:r w:rsidR="00795A33">
            <w:rPr>
              <w:color w:val="auto"/>
              <w:sz w:val="28"/>
              <w:szCs w:val="28"/>
              <w:lang w:val="de-CH"/>
            </w:rPr>
            <w:t>e</w:t>
          </w:r>
          <w:r w:rsidR="00DD4435">
            <w:rPr>
              <w:color w:val="auto"/>
              <w:sz w:val="28"/>
              <w:szCs w:val="28"/>
              <w:lang w:val="de-CH"/>
            </w:rPr>
            <w:t xml:space="preserve"> Rechte und </w:t>
          </w:r>
          <w:r w:rsidR="00795A33">
            <w:rPr>
              <w:color w:val="auto"/>
              <w:sz w:val="28"/>
              <w:szCs w:val="28"/>
              <w:lang w:val="de-CH"/>
            </w:rPr>
            <w:br/>
          </w:r>
          <w:r w:rsidR="003B70FB" w:rsidRPr="00851A7D">
            <w:rPr>
              <w:color w:val="auto"/>
              <w:sz w:val="28"/>
              <w:szCs w:val="28"/>
              <w:lang w:val="de-CH"/>
            </w:rPr>
            <w:t>die</w:t>
          </w:r>
          <w:r w:rsidR="00795A33">
            <w:rPr>
              <w:color w:val="auto"/>
              <w:sz w:val="28"/>
              <w:szCs w:val="28"/>
              <w:lang w:val="de-CH"/>
            </w:rPr>
            <w:t xml:space="preserve"> </w:t>
          </w:r>
          <w:r w:rsidR="003B70FB" w:rsidRPr="00851A7D">
            <w:rPr>
              <w:color w:val="auto"/>
              <w:sz w:val="28"/>
              <w:szCs w:val="28"/>
              <w:lang w:val="de-CH"/>
            </w:rPr>
            <w:t>Eingliederung</w:t>
          </w:r>
          <w:r w:rsidR="00DD4435">
            <w:rPr>
              <w:color w:val="auto"/>
              <w:sz w:val="28"/>
              <w:szCs w:val="28"/>
              <w:lang w:val="de-CH"/>
            </w:rPr>
            <w:t xml:space="preserve"> von </w:t>
          </w:r>
          <w:r w:rsidR="003B70FB" w:rsidRPr="00851A7D">
            <w:rPr>
              <w:color w:val="auto"/>
              <w:sz w:val="28"/>
              <w:szCs w:val="28"/>
              <w:lang w:val="de-CH"/>
            </w:rPr>
            <w:t xml:space="preserve">Menschen </w:t>
          </w:r>
          <w:r w:rsidR="00DD4435">
            <w:rPr>
              <w:color w:val="auto"/>
              <w:sz w:val="28"/>
              <w:szCs w:val="28"/>
              <w:lang w:val="de-CH"/>
            </w:rPr>
            <w:t>mit Behinderungen</w:t>
          </w:r>
        </w:p>
      </w:tc>
    </w:tr>
    <w:bookmarkEnd w:id="2"/>
  </w:tbl>
  <w:p w:rsidR="00650259" w:rsidRDefault="00650259" w:rsidP="0090596C">
    <w:pPr>
      <w:pStyle w:val="Sansinterligne"/>
      <w:spacing w:after="0"/>
      <w:rPr>
        <w:sz w:val="20"/>
        <w:lang w:val="de-CH"/>
      </w:rPr>
    </w:pPr>
  </w:p>
  <w:p w:rsidR="003406FC" w:rsidRPr="003B70FB" w:rsidRDefault="003406FC" w:rsidP="0090596C">
    <w:pPr>
      <w:pStyle w:val="Sansinterligne"/>
      <w:spacing w:after="0"/>
      <w:rPr>
        <w:sz w:val="20"/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B9D12EC"/>
    <w:multiLevelType w:val="hybridMultilevel"/>
    <w:tmpl w:val="F6EA2DE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FA3"/>
    <w:rsid w:val="00025F2D"/>
    <w:rsid w:val="0003403F"/>
    <w:rsid w:val="000456E1"/>
    <w:rsid w:val="00052382"/>
    <w:rsid w:val="000562E5"/>
    <w:rsid w:val="0006568A"/>
    <w:rsid w:val="00076F0F"/>
    <w:rsid w:val="00084253"/>
    <w:rsid w:val="00092C44"/>
    <w:rsid w:val="000959E6"/>
    <w:rsid w:val="00096315"/>
    <w:rsid w:val="00096DFB"/>
    <w:rsid w:val="000D1F49"/>
    <w:rsid w:val="000E7873"/>
    <w:rsid w:val="0013738F"/>
    <w:rsid w:val="001727CA"/>
    <w:rsid w:val="00182484"/>
    <w:rsid w:val="001F5B4B"/>
    <w:rsid w:val="002563EF"/>
    <w:rsid w:val="002928D0"/>
    <w:rsid w:val="002A3484"/>
    <w:rsid w:val="002B0007"/>
    <w:rsid w:val="002C56E6"/>
    <w:rsid w:val="002F3B09"/>
    <w:rsid w:val="002F441A"/>
    <w:rsid w:val="003406FC"/>
    <w:rsid w:val="00361E11"/>
    <w:rsid w:val="00366578"/>
    <w:rsid w:val="00385660"/>
    <w:rsid w:val="003B4744"/>
    <w:rsid w:val="003B70FB"/>
    <w:rsid w:val="003D28F0"/>
    <w:rsid w:val="003F0847"/>
    <w:rsid w:val="0040090B"/>
    <w:rsid w:val="00454AD9"/>
    <w:rsid w:val="0046302A"/>
    <w:rsid w:val="00487D2D"/>
    <w:rsid w:val="004A59CD"/>
    <w:rsid w:val="004D5D62"/>
    <w:rsid w:val="004E572D"/>
    <w:rsid w:val="005112D0"/>
    <w:rsid w:val="00513363"/>
    <w:rsid w:val="005603F0"/>
    <w:rsid w:val="00562DEE"/>
    <w:rsid w:val="00577E06"/>
    <w:rsid w:val="00590C78"/>
    <w:rsid w:val="005A3BF7"/>
    <w:rsid w:val="005F2035"/>
    <w:rsid w:val="005F7990"/>
    <w:rsid w:val="0063739C"/>
    <w:rsid w:val="00650259"/>
    <w:rsid w:val="006A4D70"/>
    <w:rsid w:val="006D1AAD"/>
    <w:rsid w:val="006E4BD7"/>
    <w:rsid w:val="00717C6B"/>
    <w:rsid w:val="00745767"/>
    <w:rsid w:val="00770F25"/>
    <w:rsid w:val="00774B21"/>
    <w:rsid w:val="00777D1E"/>
    <w:rsid w:val="00795A33"/>
    <w:rsid w:val="007A35A8"/>
    <w:rsid w:val="007B0A85"/>
    <w:rsid w:val="007C6A52"/>
    <w:rsid w:val="007C6CE7"/>
    <w:rsid w:val="007D2FAA"/>
    <w:rsid w:val="007F7B5D"/>
    <w:rsid w:val="00801340"/>
    <w:rsid w:val="0082043E"/>
    <w:rsid w:val="00830E03"/>
    <w:rsid w:val="00836129"/>
    <w:rsid w:val="00851A7D"/>
    <w:rsid w:val="00887687"/>
    <w:rsid w:val="0089359B"/>
    <w:rsid w:val="00893CDC"/>
    <w:rsid w:val="008E203A"/>
    <w:rsid w:val="008F4155"/>
    <w:rsid w:val="0090596C"/>
    <w:rsid w:val="0091229C"/>
    <w:rsid w:val="00930D27"/>
    <w:rsid w:val="00940E73"/>
    <w:rsid w:val="00947365"/>
    <w:rsid w:val="0098597D"/>
    <w:rsid w:val="009F619A"/>
    <w:rsid w:val="009F6DDE"/>
    <w:rsid w:val="00A25CCE"/>
    <w:rsid w:val="00A370A8"/>
    <w:rsid w:val="00A640C1"/>
    <w:rsid w:val="00AA5557"/>
    <w:rsid w:val="00AB0E4D"/>
    <w:rsid w:val="00AB4BE4"/>
    <w:rsid w:val="00AF29F6"/>
    <w:rsid w:val="00B62543"/>
    <w:rsid w:val="00B96FA3"/>
    <w:rsid w:val="00BC4F60"/>
    <w:rsid w:val="00BD4753"/>
    <w:rsid w:val="00BD5CB1"/>
    <w:rsid w:val="00BE62EE"/>
    <w:rsid w:val="00C003BA"/>
    <w:rsid w:val="00C26AE9"/>
    <w:rsid w:val="00C46878"/>
    <w:rsid w:val="00C56F30"/>
    <w:rsid w:val="00C64265"/>
    <w:rsid w:val="00C70D6F"/>
    <w:rsid w:val="00C85B9D"/>
    <w:rsid w:val="00CB4A51"/>
    <w:rsid w:val="00CC0F1B"/>
    <w:rsid w:val="00CC3E43"/>
    <w:rsid w:val="00CC4986"/>
    <w:rsid w:val="00CD4532"/>
    <w:rsid w:val="00CD47B0"/>
    <w:rsid w:val="00CD70CE"/>
    <w:rsid w:val="00CE42AB"/>
    <w:rsid w:val="00CE6104"/>
    <w:rsid w:val="00CE7918"/>
    <w:rsid w:val="00CF1395"/>
    <w:rsid w:val="00D16163"/>
    <w:rsid w:val="00D1623D"/>
    <w:rsid w:val="00D87F93"/>
    <w:rsid w:val="00DB3FAD"/>
    <w:rsid w:val="00DD4435"/>
    <w:rsid w:val="00E067D7"/>
    <w:rsid w:val="00E11DF7"/>
    <w:rsid w:val="00E139C4"/>
    <w:rsid w:val="00E32997"/>
    <w:rsid w:val="00E33F30"/>
    <w:rsid w:val="00E34F35"/>
    <w:rsid w:val="00E61C09"/>
    <w:rsid w:val="00E677FE"/>
    <w:rsid w:val="00E7388B"/>
    <w:rsid w:val="00EB3B58"/>
    <w:rsid w:val="00EC7359"/>
    <w:rsid w:val="00EE3054"/>
    <w:rsid w:val="00EF682D"/>
    <w:rsid w:val="00F00606"/>
    <w:rsid w:val="00F01256"/>
    <w:rsid w:val="00F52451"/>
    <w:rsid w:val="00F655A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2F68D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92C44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930D27"/>
    <w:pPr>
      <w:ind w:left="720"/>
      <w:contextualSpacing/>
    </w:pPr>
  </w:style>
  <w:style w:type="paragraph" w:customStyle="1" w:styleId="ACEn-tte">
    <w:name w:val="_AC_En-tête"/>
    <w:basedOn w:val="Normal"/>
    <w:rsid w:val="00E33F30"/>
    <w:pPr>
      <w:spacing w:after="0" w:line="200" w:lineRule="exact"/>
    </w:pPr>
    <w:rPr>
      <w:rFonts w:ascii="Arial Narrow" w:eastAsia="Times" w:hAnsi="Arial Narrow" w:cs="Times New Roman"/>
      <w:sz w:val="16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5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55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yduc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429BDCAE8C46118EB1B349B0E234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B7DC85-6197-4C9E-B3C4-555A92066BE7}"/>
      </w:docPartPr>
      <w:docPartBody>
        <w:p w:rsidR="00587D49" w:rsidRDefault="00587D49">
          <w:pPr>
            <w:pStyle w:val="9F429BDCAE8C46118EB1B349B0E2346C"/>
          </w:pPr>
          <w:r w:rsidRPr="0090596C">
            <w:rPr>
              <w:lang w:bidi="fr-FR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D49"/>
    <w:rsid w:val="00334372"/>
    <w:rsid w:val="00587D49"/>
    <w:rsid w:val="00855125"/>
    <w:rsid w:val="009F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8BDB92D23974383BEC88A7F7DFACCCD">
    <w:name w:val="88BDB92D23974383BEC88A7F7DFACCCD"/>
  </w:style>
  <w:style w:type="paragraph" w:customStyle="1" w:styleId="29FE59D7F6CC4B2998EAA346BFDDFD60">
    <w:name w:val="29FE59D7F6CC4B2998EAA346BFDDFD60"/>
  </w:style>
  <w:style w:type="paragraph" w:customStyle="1" w:styleId="ED7378F56CA34539821E6C6370A58942">
    <w:name w:val="ED7378F56CA34539821E6C6370A58942"/>
  </w:style>
  <w:style w:type="paragraph" w:customStyle="1" w:styleId="FD54DBC793704E9DACA72F6EB695F6A9">
    <w:name w:val="FD54DBC793704E9DACA72F6EB695F6A9"/>
  </w:style>
  <w:style w:type="paragraph" w:customStyle="1" w:styleId="2062100EC2D844B986DF0CFC6251D6B5">
    <w:name w:val="2062100EC2D844B986DF0CFC6251D6B5"/>
  </w:style>
  <w:style w:type="paragraph" w:customStyle="1" w:styleId="711D38798FBE4521A78F1089A1C46D2D">
    <w:name w:val="711D38798FBE4521A78F1089A1C46D2D"/>
  </w:style>
  <w:style w:type="paragraph" w:customStyle="1" w:styleId="3D60450E7246403AA8577C7493D09C1A">
    <w:name w:val="3D60450E7246403AA8577C7493D09C1A"/>
  </w:style>
  <w:style w:type="paragraph" w:customStyle="1" w:styleId="9F429BDCAE8C46118EB1B349B0E2346C">
    <w:name w:val="9F429BDCAE8C46118EB1B349B0E2346C"/>
  </w:style>
  <w:style w:type="paragraph" w:customStyle="1" w:styleId="1A8DE598F66F479296BA5D0E65C501EE">
    <w:name w:val="1A8DE598F66F479296BA5D0E65C501EE"/>
  </w:style>
  <w:style w:type="paragraph" w:customStyle="1" w:styleId="CB5450D504E94E42BE98EADE8E0A6E80">
    <w:name w:val="CB5450D504E94E42BE98EADE8E0A6E80"/>
  </w:style>
  <w:style w:type="paragraph" w:customStyle="1" w:styleId="2663ACF88FBA44EC8E2AE35D6610726A">
    <w:name w:val="2663ACF88FBA44EC8E2AE35D6610726A"/>
  </w:style>
  <w:style w:type="paragraph" w:customStyle="1" w:styleId="7CBA2D07821B4CFC8E4EFBA1D9E6B82C">
    <w:name w:val="7CBA2D07821B4CFC8E4EFBA1D9E6B82C"/>
  </w:style>
  <w:style w:type="paragraph" w:customStyle="1" w:styleId="B9D80BC780BC4A9C80ADA07835B8A56F">
    <w:name w:val="B9D80BC780BC4A9C80ADA07835B8A56F"/>
  </w:style>
  <w:style w:type="paragraph" w:customStyle="1" w:styleId="DD3B1E92A3A44623B8E74E86FE7809A2">
    <w:name w:val="DD3B1E92A3A44623B8E74E86FE7809A2"/>
  </w:style>
  <w:style w:type="paragraph" w:customStyle="1" w:styleId="45727B2911C04B7DA853B38FD27618E3">
    <w:name w:val="45727B2911C04B7DA853B38FD27618E3"/>
  </w:style>
  <w:style w:type="paragraph" w:customStyle="1" w:styleId="9505BEDD4E834458A645F20AA0A257E7">
    <w:name w:val="9505BEDD4E834458A645F20AA0A257E7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F2CD3E6BA9554EF3B3E4A2662D60C71F">
    <w:name w:val="F2CD3E6BA9554EF3B3E4A2662D60C71F"/>
  </w:style>
  <w:style w:type="paragraph" w:customStyle="1" w:styleId="7752AD701B304C49A3783308DBF2DF53">
    <w:name w:val="7752AD701B304C49A3783308DBF2DF53"/>
  </w:style>
  <w:style w:type="paragraph" w:customStyle="1" w:styleId="758BABFEC5D1454890CCD18B807E2B76">
    <w:name w:val="758BABFEC5D1454890CCD18B807E2B76"/>
  </w:style>
  <w:style w:type="paragraph" w:customStyle="1" w:styleId="CA26037B9A6A4E0C96416920187F2A6A">
    <w:name w:val="CA26037B9A6A4E0C96416920187F2A6A"/>
  </w:style>
  <w:style w:type="paragraph" w:customStyle="1" w:styleId="8001F359661B4F4293A4951C0E550BC6">
    <w:name w:val="8001F359661B4F4293A4951C0E550BC6"/>
  </w:style>
  <w:style w:type="paragraph" w:customStyle="1" w:styleId="E0A3F08AD1814ED09F16ABDBDA86882C">
    <w:name w:val="E0A3F08AD1814ED09F16ABDBDA86882C"/>
  </w:style>
  <w:style w:type="paragraph" w:customStyle="1" w:styleId="31B08EF0F2C14789A6BE64B150EBADFA">
    <w:name w:val="31B08EF0F2C14789A6BE64B150EBAD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41CEDB2-40EB-4E9E-A5B2-8CEA73D98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5</Pages>
  <Words>226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2020-08-18T08:25:00Z</dcterms:created>
  <dcterms:modified xsi:type="dcterms:W3CDTF">2020-09-30T15:27:00Z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